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3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96"/>
        <w:gridCol w:w="65"/>
        <w:gridCol w:w="4832"/>
      </w:tblGrid>
      <w:tr w:rsidR="00361D29" w:rsidRPr="00361D29" w:rsidTr="00361D29">
        <w:trPr>
          <w:cantSplit/>
          <w:trHeight w:val="260"/>
        </w:trPr>
        <w:tc>
          <w:tcPr>
            <w:tcW w:w="4961" w:type="dxa"/>
            <w:gridSpan w:val="2"/>
          </w:tcPr>
          <w:p w:rsidR="00361D29" w:rsidRPr="00361D29" w:rsidRDefault="00361D29" w:rsidP="00361D29">
            <w:pPr>
              <w:pStyle w:val="CaptionheaderTN2"/>
            </w:pPr>
            <w:bookmarkStart w:id="0" w:name="_GoBack"/>
            <w:bookmarkEnd w:id="0"/>
            <w:r w:rsidRPr="00361D29">
              <w:t>Møte nr.</w:t>
            </w:r>
            <w:bookmarkStart w:id="1" w:name="MøteNr"/>
            <w:bookmarkEnd w:id="1"/>
          </w:p>
        </w:tc>
        <w:tc>
          <w:tcPr>
            <w:tcW w:w="4832" w:type="dxa"/>
            <w:vMerge w:val="restart"/>
          </w:tcPr>
          <w:p w:rsidR="00361D29" w:rsidRPr="00361D29" w:rsidRDefault="00361D29" w:rsidP="000F15E1">
            <w:pPr>
              <w:pStyle w:val="CaptionheaderTN2"/>
            </w:pPr>
          </w:p>
        </w:tc>
      </w:tr>
      <w:tr w:rsidR="00361D29" w:rsidRPr="00361D29" w:rsidTr="00361D29">
        <w:trPr>
          <w:cantSplit/>
          <w:trHeight w:val="260"/>
        </w:trPr>
        <w:tc>
          <w:tcPr>
            <w:tcW w:w="4961" w:type="dxa"/>
            <w:gridSpan w:val="2"/>
            <w:tcBorders>
              <w:bottom w:val="single" w:sz="6" w:space="0" w:color="auto"/>
            </w:tcBorders>
          </w:tcPr>
          <w:p w:rsidR="00361D29" w:rsidRPr="00361D29" w:rsidRDefault="008D7F5B" w:rsidP="00361D29">
            <w:r>
              <w:t>02</w:t>
            </w:r>
            <w:r w:rsidR="00872A5B">
              <w:t>/</w:t>
            </w:r>
            <w:r w:rsidR="00A66ABA">
              <w:t>2020</w:t>
            </w:r>
          </w:p>
        </w:tc>
        <w:tc>
          <w:tcPr>
            <w:tcW w:w="4832" w:type="dxa"/>
            <w:vMerge/>
            <w:tcBorders>
              <w:bottom w:val="single" w:sz="6" w:space="0" w:color="auto"/>
            </w:tcBorders>
          </w:tcPr>
          <w:p w:rsidR="00361D29" w:rsidRPr="00361D29" w:rsidRDefault="00361D29" w:rsidP="00361D29"/>
        </w:tc>
      </w:tr>
      <w:tr w:rsidR="00853CA9" w:rsidRPr="00361D29" w:rsidTr="00361D29">
        <w:trPr>
          <w:cantSplit/>
          <w:trHeight w:val="276"/>
        </w:trPr>
        <w:tc>
          <w:tcPr>
            <w:tcW w:w="9793" w:type="dxa"/>
            <w:gridSpan w:val="3"/>
            <w:tcBorders>
              <w:top w:val="single" w:sz="6" w:space="0" w:color="auto"/>
            </w:tcBorders>
          </w:tcPr>
          <w:p w:rsidR="00853CA9" w:rsidRPr="00361D29" w:rsidRDefault="00853CA9" w:rsidP="00853CA9">
            <w:pPr>
              <w:pStyle w:val="CaptionheaderTN2"/>
            </w:pPr>
            <w:r w:rsidRPr="00361D29">
              <w:t>Emne:</w:t>
            </w:r>
            <w:bookmarkStart w:id="2" w:name="Emne"/>
            <w:bookmarkEnd w:id="2"/>
          </w:p>
        </w:tc>
      </w:tr>
      <w:tr w:rsidR="00853CA9" w:rsidRPr="00361D29" w:rsidTr="00361D29">
        <w:trPr>
          <w:cantSplit/>
          <w:trHeight w:val="276"/>
        </w:trPr>
        <w:tc>
          <w:tcPr>
            <w:tcW w:w="4961" w:type="dxa"/>
            <w:gridSpan w:val="2"/>
            <w:tcBorders>
              <w:bottom w:val="single" w:sz="6" w:space="0" w:color="auto"/>
            </w:tcBorders>
          </w:tcPr>
          <w:p w:rsidR="00853CA9" w:rsidRPr="00361D29" w:rsidRDefault="008D7F5B" w:rsidP="00853CA9">
            <w:r>
              <w:t xml:space="preserve">Styremøte </w:t>
            </w:r>
          </w:p>
        </w:tc>
        <w:tc>
          <w:tcPr>
            <w:tcW w:w="4832" w:type="dxa"/>
            <w:tcBorders>
              <w:bottom w:val="single" w:sz="6" w:space="0" w:color="auto"/>
            </w:tcBorders>
          </w:tcPr>
          <w:p w:rsidR="00853CA9" w:rsidRPr="00361D29" w:rsidRDefault="00853CA9" w:rsidP="00853CA9"/>
        </w:tc>
      </w:tr>
      <w:tr w:rsidR="00853CA9" w:rsidRPr="00361D29" w:rsidTr="00361D29">
        <w:trPr>
          <w:cantSplit/>
          <w:trHeight w:val="65"/>
        </w:trPr>
        <w:tc>
          <w:tcPr>
            <w:tcW w:w="4896" w:type="dxa"/>
            <w:tcBorders>
              <w:top w:val="single" w:sz="6" w:space="0" w:color="auto"/>
            </w:tcBorders>
          </w:tcPr>
          <w:p w:rsidR="00853CA9" w:rsidRPr="00361D29" w:rsidRDefault="00853CA9" w:rsidP="00853CA9">
            <w:pPr>
              <w:pStyle w:val="CaptionheaderTN2"/>
            </w:pPr>
            <w:r w:rsidRPr="00361D29">
              <w:t>Møtetidspunkt:</w:t>
            </w:r>
            <w:bookmarkStart w:id="3" w:name="Møtetidspunkt"/>
            <w:bookmarkEnd w:id="3"/>
          </w:p>
        </w:tc>
        <w:tc>
          <w:tcPr>
            <w:tcW w:w="4897" w:type="dxa"/>
            <w:gridSpan w:val="2"/>
            <w:tcBorders>
              <w:top w:val="single" w:sz="6" w:space="0" w:color="auto"/>
            </w:tcBorders>
          </w:tcPr>
          <w:p w:rsidR="00853CA9" w:rsidRPr="00361D29" w:rsidRDefault="00853CA9" w:rsidP="00853CA9">
            <w:pPr>
              <w:pStyle w:val="CaptionheaderTN2"/>
            </w:pPr>
            <w:r w:rsidRPr="00361D29">
              <w:t>Møtested :</w:t>
            </w:r>
            <w:bookmarkStart w:id="4" w:name="Møtested"/>
            <w:bookmarkEnd w:id="4"/>
          </w:p>
        </w:tc>
      </w:tr>
      <w:tr w:rsidR="00853CA9" w:rsidRPr="00361D29" w:rsidTr="00361D29">
        <w:trPr>
          <w:cantSplit/>
          <w:trHeight w:val="80"/>
        </w:trPr>
        <w:tc>
          <w:tcPr>
            <w:tcW w:w="4896" w:type="dxa"/>
            <w:tcBorders>
              <w:bottom w:val="single" w:sz="6" w:space="0" w:color="auto"/>
            </w:tcBorders>
          </w:tcPr>
          <w:p w:rsidR="00C565FE" w:rsidRPr="00361D29" w:rsidRDefault="008D7F5B" w:rsidP="008D7F5B">
            <w:r>
              <w:t>28.04.2020</w:t>
            </w:r>
            <w:r w:rsidR="00FA185C">
              <w:t xml:space="preserve"> </w:t>
            </w:r>
            <w:r w:rsidR="00872A5B">
              <w:t xml:space="preserve">kl. </w:t>
            </w:r>
            <w:r>
              <w:t>18.00</w:t>
            </w:r>
          </w:p>
        </w:tc>
        <w:tc>
          <w:tcPr>
            <w:tcW w:w="4897" w:type="dxa"/>
            <w:gridSpan w:val="2"/>
            <w:tcBorders>
              <w:bottom w:val="single" w:sz="6" w:space="0" w:color="auto"/>
            </w:tcBorders>
          </w:tcPr>
          <w:p w:rsidR="00C565FE" w:rsidRPr="00361D29" w:rsidRDefault="008D7F5B" w:rsidP="008D7F5B">
            <w:r>
              <w:t>Elektronisk møte</w:t>
            </w:r>
          </w:p>
        </w:tc>
      </w:tr>
      <w:tr w:rsidR="00853CA9" w:rsidRPr="00361D29" w:rsidTr="00361D29">
        <w:trPr>
          <w:cantSplit/>
          <w:trHeight w:val="117"/>
        </w:trPr>
        <w:tc>
          <w:tcPr>
            <w:tcW w:w="4896" w:type="dxa"/>
            <w:tcBorders>
              <w:top w:val="single" w:sz="6" w:space="0" w:color="auto"/>
            </w:tcBorders>
          </w:tcPr>
          <w:p w:rsidR="00853CA9" w:rsidRPr="00361D29" w:rsidRDefault="00853CA9" w:rsidP="00D63E6C">
            <w:pPr>
              <w:pStyle w:val="CaptionheaderTN2"/>
            </w:pPr>
            <w:r w:rsidRPr="00361D29">
              <w:t>Kopi til:</w:t>
            </w:r>
            <w:bookmarkStart w:id="5" w:name="Arkivnr"/>
            <w:bookmarkEnd w:id="5"/>
          </w:p>
        </w:tc>
        <w:tc>
          <w:tcPr>
            <w:tcW w:w="4897" w:type="dxa"/>
            <w:gridSpan w:val="2"/>
            <w:tcBorders>
              <w:top w:val="single" w:sz="6" w:space="0" w:color="auto"/>
            </w:tcBorders>
          </w:tcPr>
          <w:p w:rsidR="00853CA9" w:rsidRPr="00361D29" w:rsidRDefault="00853CA9" w:rsidP="00D63E6C">
            <w:pPr>
              <w:pStyle w:val="CaptionheaderTN2"/>
            </w:pPr>
            <w:r w:rsidRPr="00361D29">
              <w:t>Referent:</w:t>
            </w:r>
            <w:bookmarkStart w:id="6" w:name="Referent"/>
            <w:bookmarkEnd w:id="6"/>
          </w:p>
        </w:tc>
      </w:tr>
      <w:tr w:rsidR="00853CA9" w:rsidRPr="00361D29" w:rsidTr="00361D29">
        <w:trPr>
          <w:cantSplit/>
          <w:trHeight w:val="265"/>
        </w:trPr>
        <w:tc>
          <w:tcPr>
            <w:tcW w:w="4896" w:type="dxa"/>
          </w:tcPr>
          <w:p w:rsidR="00853CA9" w:rsidRPr="00361D29" w:rsidRDefault="00853CA9" w:rsidP="00A66ABA"/>
        </w:tc>
        <w:tc>
          <w:tcPr>
            <w:tcW w:w="4897" w:type="dxa"/>
            <w:gridSpan w:val="2"/>
          </w:tcPr>
          <w:p w:rsidR="00853CA9" w:rsidRPr="00361D29" w:rsidRDefault="008A37E6" w:rsidP="008A37E6">
            <w:r>
              <w:t>Are</w:t>
            </w:r>
          </w:p>
        </w:tc>
      </w:tr>
      <w:tr w:rsidR="00D63E6C" w:rsidRPr="00361D29" w:rsidTr="00D16F6C">
        <w:trPr>
          <w:cantSplit/>
          <w:trHeight w:val="276"/>
        </w:trPr>
        <w:tc>
          <w:tcPr>
            <w:tcW w:w="9793" w:type="dxa"/>
            <w:gridSpan w:val="3"/>
            <w:tcBorders>
              <w:top w:val="single" w:sz="6" w:space="0" w:color="auto"/>
            </w:tcBorders>
          </w:tcPr>
          <w:p w:rsidR="00D63E6C" w:rsidRPr="00361D29" w:rsidRDefault="00D16F6C" w:rsidP="000444C7">
            <w:pPr>
              <w:pStyle w:val="CaptionheaderTN2"/>
            </w:pPr>
            <w:r>
              <w:t>Til stede</w:t>
            </w:r>
            <w:r w:rsidR="00D63E6C" w:rsidRPr="00361D29">
              <w:t>:</w:t>
            </w:r>
          </w:p>
        </w:tc>
      </w:tr>
      <w:tr w:rsidR="00D63E6C" w:rsidRPr="00361D29" w:rsidTr="00D16F6C">
        <w:trPr>
          <w:cantSplit/>
          <w:trHeight w:val="276"/>
        </w:trPr>
        <w:tc>
          <w:tcPr>
            <w:tcW w:w="9793" w:type="dxa"/>
            <w:gridSpan w:val="3"/>
            <w:tcBorders>
              <w:bottom w:val="dotted" w:sz="4" w:space="0" w:color="auto"/>
            </w:tcBorders>
          </w:tcPr>
          <w:p w:rsidR="00D63E6C" w:rsidRPr="00361D29" w:rsidRDefault="009D047B" w:rsidP="000444C7">
            <w:r>
              <w:t>Per, Magne, Sjur, Irene, Magnus</w:t>
            </w:r>
            <w:r w:rsidR="007E0A4B">
              <w:t>, Knut-</w:t>
            </w:r>
            <w:r w:rsidR="008A37E6">
              <w:t>Arne, Are</w:t>
            </w:r>
          </w:p>
        </w:tc>
      </w:tr>
      <w:tr w:rsidR="00D16F6C" w:rsidRPr="00D16F6C" w:rsidTr="00D16F6C">
        <w:trPr>
          <w:cantSplit/>
          <w:trHeight w:val="276"/>
        </w:trPr>
        <w:tc>
          <w:tcPr>
            <w:tcW w:w="9793" w:type="dxa"/>
            <w:gridSpan w:val="3"/>
            <w:tcBorders>
              <w:top w:val="dotted" w:sz="4" w:space="0" w:color="auto"/>
            </w:tcBorders>
          </w:tcPr>
          <w:p w:rsidR="00D16F6C" w:rsidRPr="00D16F6C" w:rsidRDefault="00D16F6C" w:rsidP="00D16F6C">
            <w:pPr>
              <w:pStyle w:val="CaptionheaderTN2"/>
            </w:pPr>
            <w:r>
              <w:t>Ikke til stede</w:t>
            </w:r>
            <w:r w:rsidRPr="00D16F6C">
              <w:t>:</w:t>
            </w:r>
          </w:p>
        </w:tc>
      </w:tr>
      <w:tr w:rsidR="00D16F6C" w:rsidRPr="00D16F6C" w:rsidTr="00D16F6C">
        <w:trPr>
          <w:cantSplit/>
          <w:trHeight w:val="276"/>
        </w:trPr>
        <w:tc>
          <w:tcPr>
            <w:tcW w:w="9793" w:type="dxa"/>
            <w:gridSpan w:val="3"/>
            <w:tcBorders>
              <w:bottom w:val="dotted" w:sz="4" w:space="0" w:color="auto"/>
            </w:tcBorders>
          </w:tcPr>
          <w:p w:rsidR="00D16F6C" w:rsidRPr="00D16F6C" w:rsidRDefault="009D047B" w:rsidP="00D16F6C">
            <w:r>
              <w:t>Børge, Cordula</w:t>
            </w:r>
          </w:p>
        </w:tc>
      </w:tr>
    </w:tbl>
    <w:p w:rsidR="00D63E6C" w:rsidRPr="00361D29" w:rsidRDefault="00D63E6C"/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7691"/>
        <w:gridCol w:w="1131"/>
        <w:gridCol w:w="896"/>
      </w:tblGrid>
      <w:tr w:rsidR="00441635" w:rsidRPr="00361D29" w:rsidTr="002500A0">
        <w:trPr>
          <w:cantSplit/>
          <w:tblHeader/>
        </w:trPr>
        <w:tc>
          <w:tcPr>
            <w:tcW w:w="0" w:type="auto"/>
            <w:tcBorders>
              <w:bottom w:val="single" w:sz="4" w:space="0" w:color="auto"/>
            </w:tcBorders>
          </w:tcPr>
          <w:p w:rsidR="00441635" w:rsidRPr="00361D29" w:rsidRDefault="00441635">
            <w:pPr>
              <w:pStyle w:val="Overskrift2"/>
              <w:spacing w:before="0"/>
              <w:jc w:val="center"/>
              <w:rPr>
                <w:rFonts w:ascii="Times New Roman" w:hAnsi="Times New Roman"/>
              </w:rPr>
            </w:pPr>
            <w:r w:rsidRPr="00361D29">
              <w:rPr>
                <w:rFonts w:ascii="Times New Roman" w:hAnsi="Times New Roman"/>
              </w:rPr>
              <w:t>Sak nr.</w:t>
            </w:r>
          </w:p>
        </w:tc>
        <w:tc>
          <w:tcPr>
            <w:tcW w:w="7691" w:type="dxa"/>
            <w:tcBorders>
              <w:bottom w:val="single" w:sz="4" w:space="0" w:color="auto"/>
            </w:tcBorders>
          </w:tcPr>
          <w:p w:rsidR="00441635" w:rsidRPr="00361D29" w:rsidRDefault="00441635">
            <w:pPr>
              <w:rPr>
                <w:b/>
              </w:rPr>
            </w:pPr>
            <w:r w:rsidRPr="00361D29">
              <w:rPr>
                <w:b/>
              </w:rPr>
              <w:t>Notat</w:t>
            </w:r>
          </w:p>
        </w:tc>
        <w:tc>
          <w:tcPr>
            <w:tcW w:w="1131" w:type="dxa"/>
            <w:tcBorders>
              <w:bottom w:val="single" w:sz="4" w:space="0" w:color="auto"/>
            </w:tcBorders>
          </w:tcPr>
          <w:p w:rsidR="00441635" w:rsidRPr="00361D29" w:rsidRDefault="00441635">
            <w:pPr>
              <w:rPr>
                <w:b/>
              </w:rPr>
            </w:pPr>
            <w:r w:rsidRPr="00361D29">
              <w:rPr>
                <w:b/>
              </w:rPr>
              <w:t>Ansvar</w:t>
            </w:r>
          </w:p>
        </w:tc>
        <w:tc>
          <w:tcPr>
            <w:tcW w:w="896" w:type="dxa"/>
          </w:tcPr>
          <w:p w:rsidR="00441635" w:rsidRPr="00361D29" w:rsidRDefault="00441635" w:rsidP="00C90F72">
            <w:pPr>
              <w:jc w:val="center"/>
              <w:rPr>
                <w:b/>
              </w:rPr>
            </w:pPr>
            <w:r w:rsidRPr="00361D29">
              <w:rPr>
                <w:b/>
              </w:rPr>
              <w:t>Frist</w:t>
            </w:r>
          </w:p>
        </w:tc>
      </w:tr>
      <w:tr w:rsidR="003E0557" w:rsidRPr="00361D29" w:rsidTr="002500A0">
        <w:trPr>
          <w:cantSplit/>
          <w:tblHeader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:rsidR="003E0557" w:rsidRPr="00361D29" w:rsidRDefault="003E0557">
            <w:pPr>
              <w:jc w:val="center"/>
            </w:pPr>
          </w:p>
        </w:tc>
        <w:tc>
          <w:tcPr>
            <w:tcW w:w="7691" w:type="dxa"/>
            <w:tcBorders>
              <w:left w:val="nil"/>
              <w:bottom w:val="single" w:sz="4" w:space="0" w:color="auto"/>
              <w:right w:val="nil"/>
            </w:tcBorders>
          </w:tcPr>
          <w:p w:rsidR="003E0557" w:rsidRPr="00361D29" w:rsidRDefault="003E0557" w:rsidP="00016DF6"/>
        </w:tc>
        <w:tc>
          <w:tcPr>
            <w:tcW w:w="1131" w:type="dxa"/>
            <w:tcBorders>
              <w:left w:val="nil"/>
              <w:bottom w:val="single" w:sz="4" w:space="0" w:color="auto"/>
              <w:right w:val="nil"/>
            </w:tcBorders>
          </w:tcPr>
          <w:p w:rsidR="003E0557" w:rsidRPr="00361D29" w:rsidRDefault="003E0557"/>
        </w:tc>
        <w:tc>
          <w:tcPr>
            <w:tcW w:w="896" w:type="dxa"/>
            <w:tcBorders>
              <w:left w:val="nil"/>
              <w:bottom w:val="single" w:sz="4" w:space="0" w:color="auto"/>
            </w:tcBorders>
          </w:tcPr>
          <w:p w:rsidR="003E0557" w:rsidRPr="00361D29" w:rsidRDefault="003E0557"/>
        </w:tc>
      </w:tr>
      <w:tr w:rsidR="00BB1B13" w:rsidRPr="00361D29" w:rsidTr="00306AD1">
        <w:trPr>
          <w:cantSplit/>
        </w:trPr>
        <w:tc>
          <w:tcPr>
            <w:tcW w:w="0" w:type="auto"/>
            <w:tcBorders>
              <w:bottom w:val="nil"/>
            </w:tcBorders>
          </w:tcPr>
          <w:p w:rsidR="00BB1B13" w:rsidRPr="00361D29" w:rsidRDefault="002C3BE3" w:rsidP="00016DF6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691" w:type="dxa"/>
            <w:tcBorders>
              <w:bottom w:val="nil"/>
            </w:tcBorders>
          </w:tcPr>
          <w:p w:rsidR="00BB1B13" w:rsidRPr="00361D29" w:rsidRDefault="009D047B" w:rsidP="009D047B">
            <w:pPr>
              <w:keepNext/>
              <w:rPr>
                <w:b/>
              </w:rPr>
            </w:pPr>
            <w:r>
              <w:rPr>
                <w:b/>
              </w:rPr>
              <w:t>Paviljonger Neskollen skole</w:t>
            </w:r>
          </w:p>
        </w:tc>
        <w:tc>
          <w:tcPr>
            <w:tcW w:w="1131" w:type="dxa"/>
            <w:tcBorders>
              <w:bottom w:val="nil"/>
            </w:tcBorders>
          </w:tcPr>
          <w:p w:rsidR="00BB1B13" w:rsidRPr="00361D29" w:rsidRDefault="00BB1B13" w:rsidP="00016DF6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BB1B13" w:rsidRPr="00361D29" w:rsidRDefault="00BB1B13" w:rsidP="00016DF6">
            <w:pPr>
              <w:keepNext/>
              <w:jc w:val="center"/>
              <w:rPr>
                <w:b/>
              </w:rPr>
            </w:pPr>
          </w:p>
        </w:tc>
      </w:tr>
      <w:tr w:rsidR="00BB1B13" w:rsidRPr="00361D29" w:rsidTr="00306AD1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BB1B13" w:rsidRPr="00361D29" w:rsidRDefault="00BB1B13" w:rsidP="00BB1B13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357BAA" w:rsidRPr="00357BAA" w:rsidRDefault="009D047B" w:rsidP="00016DF6">
            <w:pPr>
              <w:rPr>
                <w:i/>
              </w:rPr>
            </w:pPr>
            <w:r>
              <w:t>Kommunestyret har vedtatt løsning med paviljonger på Neskollen skole for å bedre klasseromkapasiteten. Velforeningen venter på henvendelse.</w:t>
            </w:r>
          </w:p>
          <w:p w:rsidR="00016DF6" w:rsidRPr="00361D29" w:rsidRDefault="00016DF6" w:rsidP="00016DF6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BB1B13" w:rsidRPr="00361D29" w:rsidRDefault="00BB1B13" w:rsidP="00BB1B13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BB1B13" w:rsidRPr="00361D29" w:rsidRDefault="00BB1B13" w:rsidP="00BB1B13">
            <w:pPr>
              <w:jc w:val="center"/>
              <w:rPr>
                <w:b/>
              </w:rPr>
            </w:pPr>
          </w:p>
        </w:tc>
      </w:tr>
      <w:tr w:rsidR="00361D29" w:rsidRPr="00361D29" w:rsidTr="00D32013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D29" w:rsidRPr="00361D29" w:rsidRDefault="00361D29" w:rsidP="00361D29">
            <w:pPr>
              <w:keepNext/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D29" w:rsidRPr="00361D29" w:rsidRDefault="00361D29" w:rsidP="00361D29">
            <w:pPr>
              <w:keepNext/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D29" w:rsidRPr="00361D29" w:rsidRDefault="00361D29" w:rsidP="00361D29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D29" w:rsidRPr="00361D29" w:rsidRDefault="00361D29" w:rsidP="00361D29">
            <w:pPr>
              <w:keepNext/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D35070" w:rsidP="00D35070">
            <w:pPr>
              <w:keepNext/>
              <w:rPr>
                <w:b/>
              </w:rPr>
            </w:pPr>
            <w:r>
              <w:rPr>
                <w:b/>
              </w:rPr>
              <w:t>Kontingent 2020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Default="00D35070" w:rsidP="00FA185C">
            <w:r>
              <w:t>Styret ønsker å få sendt ut fakturaer i begynnelsen av mai</w:t>
            </w:r>
            <w:r w:rsidR="003001DB">
              <w:t>, som vanlig</w:t>
            </w:r>
            <w:r>
              <w:t>.</w:t>
            </w:r>
            <w:r w:rsidR="003001DB">
              <w:t xml:space="preserve"> Kontingenten for 2020 </w:t>
            </w:r>
            <w:r w:rsidR="00216331">
              <w:t xml:space="preserve">fastsettes </w:t>
            </w:r>
            <w:r w:rsidR="003001DB">
              <w:t>ti</w:t>
            </w:r>
            <w:r w:rsidR="007E0A4B">
              <w:t>l</w:t>
            </w:r>
            <w:r w:rsidR="003001DB">
              <w:t xml:space="preserve"> 2800 kroner, opp 50 kroner fra 2019.</w:t>
            </w:r>
          </w:p>
          <w:p w:rsidR="00FA185C" w:rsidRPr="00361D29" w:rsidRDefault="00FA185C" w:rsidP="007746B5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</w:tr>
      <w:tr w:rsidR="00C565FE" w:rsidRPr="00361D29" w:rsidTr="00284302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3001DB" w:rsidP="003001DB">
            <w:pPr>
              <w:keepNext/>
              <w:rPr>
                <w:b/>
              </w:rPr>
            </w:pPr>
            <w:r>
              <w:rPr>
                <w:b/>
              </w:rPr>
              <w:t>Gjennomføring av årsmøte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AC3F60" w:rsidRPr="00AC3F60" w:rsidRDefault="003001DB" w:rsidP="00FA185C">
            <w:r>
              <w:t>På bakgrunn av restriksjoner i forbindelse med corona</w:t>
            </w:r>
            <w:r w:rsidR="00851652">
              <w:t>-</w:t>
            </w:r>
            <w:r>
              <w:t>pand</w:t>
            </w:r>
            <w:r w:rsidR="00851652">
              <w:t>e</w:t>
            </w:r>
            <w:r>
              <w:t xml:space="preserve">mien, lar </w:t>
            </w:r>
            <w:r w:rsidR="007E0A4B">
              <w:t>det seg ikke gjøre å gjennomf</w:t>
            </w:r>
            <w:r>
              <w:t>øre</w:t>
            </w:r>
            <w:r w:rsidR="007E0A4B">
              <w:t xml:space="preserve"> årsmøte foreløpig.</w:t>
            </w:r>
            <w:r w:rsidR="009F2F94">
              <w:t xml:space="preserve"> Styret tar sikte på å gjennomføre årsmøtet på høsten, avhengig av </w:t>
            </w:r>
            <w:r w:rsidR="00216331">
              <w:t xml:space="preserve">at </w:t>
            </w:r>
            <w:r w:rsidR="00E85388">
              <w:t xml:space="preserve">føringer fra nasjonale </w:t>
            </w:r>
            <w:r w:rsidR="001C6A1B">
              <w:t xml:space="preserve">og lokale </w:t>
            </w:r>
            <w:r w:rsidR="00E85388">
              <w:t>myndigheter tillater det</w:t>
            </w:r>
            <w:r w:rsidR="009F2F94">
              <w:t>.</w:t>
            </w:r>
          </w:p>
          <w:p w:rsidR="00FA185C" w:rsidRPr="00361D29" w:rsidRDefault="00FA185C" w:rsidP="00FA185C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</w:tr>
      <w:tr w:rsidR="00C565FE" w:rsidRPr="00361D29" w:rsidTr="00284302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13AF" w:rsidRPr="00361D29" w:rsidRDefault="005813AF" w:rsidP="00CC508D">
            <w:pPr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7746B5" w:rsidP="007746B5">
            <w:pPr>
              <w:keepNext/>
              <w:rPr>
                <w:b/>
              </w:rPr>
            </w:pPr>
            <w:r>
              <w:rPr>
                <w:b/>
              </w:rPr>
              <w:t>Penger inn/avsetning/øremerking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1B0736" w:rsidRDefault="001B0736" w:rsidP="001B0736">
            <w:r>
              <w:t>Inntekt fra Romerike International School går til avsetningsfond, og fordeles slik: 100 000 til asfalt</w:t>
            </w:r>
            <w:r w:rsidR="006B75B5">
              <w:t>/vei</w:t>
            </w:r>
            <w:r>
              <w:t>, 100 000 til lys, 50 000 til lekeplasser.</w:t>
            </w:r>
          </w:p>
          <w:p w:rsidR="001B0736" w:rsidRPr="00357BAA" w:rsidRDefault="001B0736" w:rsidP="001B0736">
            <w:pPr>
              <w:rPr>
                <w:i/>
              </w:rPr>
            </w:pPr>
            <w:r>
              <w:t>50 000 for vannpumpehuset settes også til avsetning, med samme fordelingsmodell.</w:t>
            </w:r>
          </w:p>
          <w:p w:rsidR="00FA185C" w:rsidRPr="00361D29" w:rsidRDefault="00FA185C" w:rsidP="00FA185C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</w:tr>
      <w:tr w:rsidR="00C565FE" w:rsidRPr="00361D29" w:rsidTr="00284302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</w:tr>
      <w:tr w:rsidR="00FA185C" w:rsidRPr="00361D29" w:rsidTr="00306AD1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  <w:bookmarkStart w:id="7" w:name="_Hlk491189319"/>
            <w:r>
              <w:rPr>
                <w:b/>
              </w:rPr>
              <w:t>5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163077" w:rsidP="00163077">
            <w:pPr>
              <w:keepNext/>
              <w:rPr>
                <w:b/>
              </w:rPr>
            </w:pPr>
            <w:r>
              <w:rPr>
                <w:b/>
              </w:rPr>
              <w:t>Trefelling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</w:pPr>
          </w:p>
        </w:tc>
      </w:tr>
      <w:tr w:rsidR="00FA185C" w:rsidRPr="00361D29" w:rsidTr="00306AD1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Default="00EF2078" w:rsidP="00FA185C">
            <w:r>
              <w:t>Styret</w:t>
            </w:r>
            <w:r w:rsidR="008E30D9">
              <w:t>s medlemmer</w:t>
            </w:r>
            <w:r>
              <w:t xml:space="preserve"> fordeler ansvar for forskjellige søknader om hogst mellom seg. Sjur og Are tar en befaring i skogen ovenfor snuplassen i Orionvegen mot grensa mot Ullensaker.</w:t>
            </w:r>
          </w:p>
          <w:p w:rsidR="00EF2078" w:rsidRPr="00EF2078" w:rsidRDefault="00EF2078" w:rsidP="00FA185C">
            <w:r>
              <w:t xml:space="preserve">Siriusvegen/Polarisvegen har sendt noen henvendelser, men ingen søknad. Styret avventer søknad, Marius og Magne </w:t>
            </w:r>
            <w:r w:rsidR="00311F2A">
              <w:t>tar ansvar for en eventuell befaring</w:t>
            </w:r>
            <w:r>
              <w:t>.</w:t>
            </w:r>
          </w:p>
          <w:p w:rsidR="00FA185C" w:rsidRPr="00361D29" w:rsidRDefault="00FA185C" w:rsidP="00FA185C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/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/>
        </w:tc>
      </w:tr>
      <w:tr w:rsidR="00872A5B" w:rsidRPr="00872A5B" w:rsidTr="00D32013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2A5B" w:rsidRPr="00872A5B" w:rsidRDefault="00872A5B" w:rsidP="00872A5B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2A5B" w:rsidRPr="00872A5B" w:rsidRDefault="00872A5B" w:rsidP="00872A5B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2A5B" w:rsidRPr="00872A5B" w:rsidRDefault="00872A5B" w:rsidP="00872A5B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2A5B" w:rsidRPr="00872A5B" w:rsidRDefault="00872A5B" w:rsidP="00872A5B">
            <w:pPr>
              <w:jc w:val="center"/>
              <w:rPr>
                <w:b/>
              </w:rPr>
            </w:pPr>
          </w:p>
        </w:tc>
      </w:tr>
      <w:tr w:rsidR="00FA185C" w:rsidRPr="00872A5B" w:rsidTr="00D32013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872A5B" w:rsidRDefault="00FA185C" w:rsidP="00FA185C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696ECD" w:rsidP="00696ECD">
            <w:pPr>
              <w:keepNext/>
              <w:rPr>
                <w:b/>
              </w:rPr>
            </w:pPr>
            <w:r>
              <w:rPr>
                <w:b/>
              </w:rPr>
              <w:t>Asfaltering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872A5B" w:rsidRDefault="00FA185C" w:rsidP="00FA185C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872A5B" w:rsidRDefault="00FA185C" w:rsidP="00FA185C">
            <w:pPr>
              <w:keepNext/>
              <w:jc w:val="center"/>
              <w:rPr>
                <w:b/>
              </w:rPr>
            </w:pPr>
          </w:p>
        </w:tc>
      </w:tr>
      <w:tr w:rsidR="00FA185C" w:rsidRPr="00872A5B" w:rsidTr="00D32013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872A5B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Default="00970EAA" w:rsidP="00FA185C">
            <w:r>
              <w:t>Henvendelse om asfaltering der asfalt mangler</w:t>
            </w:r>
            <w:r w:rsidR="00626D16">
              <w:t xml:space="preserve"> på vei som velforeningen eier, ved</w:t>
            </w:r>
            <w:r>
              <w:t xml:space="preserve"> Kjølen 23/25.</w:t>
            </w:r>
          </w:p>
          <w:p w:rsidR="00970EAA" w:rsidRPr="00696ECD" w:rsidRDefault="00970EAA" w:rsidP="00FA185C">
            <w:r>
              <w:t xml:space="preserve">Velforeningen tar regningen, ettersom dette skulle vært asfaltert. Det understrekes at velforeningen beholder eierskap til denne delen av veien. </w:t>
            </w:r>
          </w:p>
          <w:p w:rsidR="00FA185C" w:rsidRPr="00361D29" w:rsidRDefault="00FA185C" w:rsidP="00FA185C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872A5B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872A5B" w:rsidRDefault="00FA185C" w:rsidP="00FA185C">
            <w:pPr>
              <w:jc w:val="center"/>
              <w:rPr>
                <w:b/>
              </w:rPr>
            </w:pPr>
          </w:p>
        </w:tc>
      </w:tr>
      <w:tr w:rsidR="00872A5B" w:rsidRPr="00872A5B" w:rsidTr="00D32013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2A5B" w:rsidRPr="00872A5B" w:rsidRDefault="00872A5B" w:rsidP="00872A5B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2A5B" w:rsidRPr="00872A5B" w:rsidRDefault="00872A5B" w:rsidP="00872A5B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2A5B" w:rsidRPr="00872A5B" w:rsidRDefault="00872A5B" w:rsidP="00872A5B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2A5B" w:rsidRPr="00872A5B" w:rsidRDefault="00872A5B" w:rsidP="00872A5B">
            <w:pPr>
              <w:jc w:val="center"/>
              <w:rPr>
                <w:b/>
              </w:rPr>
            </w:pPr>
          </w:p>
        </w:tc>
      </w:tr>
      <w:bookmarkEnd w:id="7"/>
      <w:tr w:rsidR="00FA185C" w:rsidRPr="00872A5B" w:rsidTr="00D32013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872A5B" w:rsidRDefault="00FA185C" w:rsidP="00FA185C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AE37F6" w:rsidP="00AE37F6">
            <w:pPr>
              <w:keepNext/>
              <w:rPr>
                <w:b/>
              </w:rPr>
            </w:pPr>
            <w:r>
              <w:rPr>
                <w:b/>
              </w:rPr>
              <w:t>Planer for nye fotballbaner, Hvam IL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872A5B" w:rsidRDefault="00FA185C" w:rsidP="00FA185C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872A5B" w:rsidRDefault="00FA185C" w:rsidP="00FA185C">
            <w:pPr>
              <w:keepNext/>
              <w:jc w:val="center"/>
              <w:rPr>
                <w:b/>
              </w:rPr>
            </w:pPr>
          </w:p>
        </w:tc>
      </w:tr>
      <w:tr w:rsidR="00FA185C" w:rsidRPr="00872A5B" w:rsidTr="00D32013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872A5B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Pr="00357BAA" w:rsidRDefault="009F2F94" w:rsidP="00FA185C">
            <w:pPr>
              <w:rPr>
                <w:i/>
              </w:rPr>
            </w:pPr>
            <w:r>
              <w:t xml:space="preserve">Styret mener at vi med hjemmel i vedtektenes §8-4 kan innlede </w:t>
            </w:r>
            <w:r w:rsidR="00AE37F6">
              <w:t>et samarbeid</w:t>
            </w:r>
            <w:r>
              <w:t xml:space="preserve"> med</w:t>
            </w:r>
            <w:r w:rsidR="00AE37F6">
              <w:t xml:space="preserve"> Hvam IL om planlegging av oppgraderte fotballbaner.</w:t>
            </w:r>
          </w:p>
          <w:p w:rsidR="00FA185C" w:rsidRPr="00361D29" w:rsidRDefault="00FA185C" w:rsidP="00FA185C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872A5B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872A5B" w:rsidRDefault="00FA185C" w:rsidP="00FA185C">
            <w:pPr>
              <w:jc w:val="center"/>
              <w:rPr>
                <w:b/>
              </w:rPr>
            </w:pPr>
          </w:p>
        </w:tc>
      </w:tr>
      <w:tr w:rsidR="00FA185C" w:rsidRPr="00872A5B" w:rsidTr="00D32013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185C" w:rsidRPr="00872A5B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185C" w:rsidRPr="00872A5B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185C" w:rsidRPr="00872A5B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185C" w:rsidRPr="00872A5B" w:rsidRDefault="00FA185C" w:rsidP="00FA185C">
            <w:pPr>
              <w:jc w:val="center"/>
              <w:rPr>
                <w:b/>
              </w:rPr>
            </w:pPr>
          </w:p>
        </w:tc>
      </w:tr>
      <w:tr w:rsidR="00FA185C" w:rsidRPr="00016DF6" w:rsidTr="00740ABA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016DF6" w:rsidRDefault="00FA185C" w:rsidP="00FA185C">
            <w:pPr>
              <w:keepNext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E85388" w:rsidP="00E85388">
            <w:pPr>
              <w:keepNext/>
              <w:rPr>
                <w:b/>
              </w:rPr>
            </w:pPr>
            <w:r>
              <w:rPr>
                <w:b/>
              </w:rPr>
              <w:t>Corona-situasjonen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016DF6" w:rsidRDefault="00FA185C" w:rsidP="00FA185C">
            <w:pPr>
              <w:keepNext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016DF6" w:rsidRDefault="00FA185C" w:rsidP="00FA185C">
            <w:pPr>
              <w:keepNext/>
              <w:rPr>
                <w:b/>
              </w:rPr>
            </w:pPr>
          </w:p>
        </w:tc>
      </w:tr>
      <w:tr w:rsidR="00FA185C" w:rsidRPr="00016DF6" w:rsidTr="00740ABA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016DF6" w:rsidRDefault="00FA185C" w:rsidP="00FA185C">
            <w:pPr>
              <w:jc w:val="center"/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Pr="00357BAA" w:rsidRDefault="00E85388" w:rsidP="00FA185C">
            <w:pPr>
              <w:rPr>
                <w:i/>
              </w:rPr>
            </w:pPr>
            <w:r>
              <w:t>Styret avholder inntil videre årsmøter i teams, og ønsker å motta eventuelle søknader elektronisk.</w:t>
            </w:r>
            <w:r w:rsidR="00AC3F60">
              <w:t xml:space="preserve"> </w:t>
            </w:r>
          </w:p>
          <w:p w:rsidR="00FA185C" w:rsidRPr="00361D29" w:rsidRDefault="00FA185C" w:rsidP="00FA185C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016DF6" w:rsidRDefault="00FA185C" w:rsidP="00FA185C">
            <w:pPr>
              <w:jc w:val="center"/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016DF6" w:rsidRDefault="00FA185C" w:rsidP="00FA185C">
            <w:pPr>
              <w:jc w:val="center"/>
            </w:pPr>
          </w:p>
        </w:tc>
      </w:tr>
      <w:tr w:rsidR="00FA185C" w:rsidRPr="00016DF6" w:rsidTr="00740ABA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</w:tr>
      <w:tr w:rsidR="00FA185C" w:rsidRPr="00016DF6" w:rsidTr="00740ABA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016DF6" w:rsidRDefault="00FA185C" w:rsidP="00FA185C">
            <w:pPr>
              <w:keepNext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4C27C0" w:rsidP="004C27C0">
            <w:pPr>
              <w:keepNext/>
              <w:rPr>
                <w:b/>
              </w:rPr>
            </w:pPr>
            <w:r>
              <w:rPr>
                <w:b/>
              </w:rPr>
              <w:t>Utlån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016DF6" w:rsidRDefault="00FA185C" w:rsidP="00FA185C">
            <w:pPr>
              <w:keepNext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016DF6" w:rsidRDefault="00FA185C" w:rsidP="00FA185C">
            <w:pPr>
              <w:keepNext/>
              <w:rPr>
                <w:b/>
              </w:rPr>
            </w:pPr>
          </w:p>
        </w:tc>
      </w:tr>
      <w:tr w:rsidR="00FA185C" w:rsidRPr="00016DF6" w:rsidTr="00740ABA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Pr="00357BAA" w:rsidRDefault="00626D16" w:rsidP="00FA185C">
            <w:pPr>
              <w:rPr>
                <w:i/>
              </w:rPr>
            </w:pPr>
            <w:r>
              <w:t>Hageredskaper, partytelt etc.</w:t>
            </w:r>
            <w:r w:rsidR="004C27C0">
              <w:t xml:space="preserve"> til utlån er gammelt, og å fortsette ordning med utlån krever mye administrasjon. Dette avvikles, med unntak av utlån av tilhenger, som anses som et godt tilbud til Neskollens beboere.</w:t>
            </w:r>
          </w:p>
          <w:p w:rsidR="00FA185C" w:rsidRPr="00361D29" w:rsidRDefault="00FA185C" w:rsidP="00FA185C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</w:tr>
      <w:tr w:rsidR="00FA185C" w:rsidRPr="00016DF6" w:rsidTr="00740ABA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</w:tr>
      <w:tr w:rsidR="00FA185C" w:rsidRPr="00016DF6" w:rsidTr="00740ABA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016DF6" w:rsidRDefault="00FA185C" w:rsidP="00FA185C">
            <w:pPr>
              <w:keepNext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532B65" w:rsidP="00532B65">
            <w:pPr>
              <w:keepNext/>
              <w:rPr>
                <w:b/>
              </w:rPr>
            </w:pPr>
            <w:r>
              <w:rPr>
                <w:b/>
              </w:rPr>
              <w:t>Neste møte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016DF6" w:rsidRDefault="00FA185C" w:rsidP="00FA185C">
            <w:pPr>
              <w:keepNext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016DF6" w:rsidRDefault="00FA185C" w:rsidP="00FA185C">
            <w:pPr>
              <w:keepNext/>
              <w:rPr>
                <w:b/>
              </w:rPr>
            </w:pPr>
          </w:p>
        </w:tc>
      </w:tr>
      <w:tr w:rsidR="00FA185C" w:rsidRPr="00016DF6" w:rsidTr="00740ABA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Pr="00357BAA" w:rsidRDefault="00532B65" w:rsidP="00FA185C">
            <w:pPr>
              <w:rPr>
                <w:i/>
              </w:rPr>
            </w:pPr>
            <w:r>
              <w:t>Neste styremøte avholdes 26. mai.</w:t>
            </w:r>
          </w:p>
          <w:p w:rsidR="00FA185C" w:rsidRPr="00361D29" w:rsidRDefault="00FA185C" w:rsidP="00FA185C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016DF6" w:rsidRDefault="00FA185C" w:rsidP="00FA185C">
            <w:pPr>
              <w:jc w:val="center"/>
              <w:rPr>
                <w:b/>
              </w:rPr>
            </w:pPr>
          </w:p>
        </w:tc>
      </w:tr>
    </w:tbl>
    <w:p w:rsidR="00361D29" w:rsidRPr="0028765E" w:rsidRDefault="00361D29" w:rsidP="0028765E">
      <w:pPr>
        <w:rPr>
          <w:sz w:val="16"/>
        </w:rPr>
      </w:pPr>
    </w:p>
    <w:sectPr w:rsidR="00361D29" w:rsidRPr="0028765E" w:rsidSect="0028765E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567" w:right="720" w:bottom="567" w:left="720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97A" w:rsidRDefault="00C6297A">
      <w:r>
        <w:separator/>
      </w:r>
    </w:p>
  </w:endnote>
  <w:endnote w:type="continuationSeparator" w:id="0">
    <w:p w:rsidR="00C6297A" w:rsidRDefault="00C62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AG Round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304549"/>
      <w:docPartObj>
        <w:docPartGallery w:val="Page Numbers (Bottom of Page)"/>
        <w:docPartUnique/>
      </w:docPartObj>
    </w:sdtPr>
    <w:sdtEndPr/>
    <w:sdtContent>
      <w:p w:rsidR="00740ABA" w:rsidRDefault="00740ABA">
        <w:pPr>
          <w:pStyle w:val="Bunn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1FC2">
          <w:rPr>
            <w:noProof/>
          </w:rPr>
          <w:t>2</w:t>
        </w:r>
        <w:r>
          <w:fldChar w:fldCharType="end"/>
        </w:r>
      </w:p>
    </w:sdtContent>
  </w:sdt>
  <w:p w:rsidR="00740ABA" w:rsidRDefault="00740ABA">
    <w:pPr>
      <w:pStyle w:val="Bunn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ABA" w:rsidRDefault="00740ABA">
    <w:pPr>
      <w:pStyle w:val="Bunntekst"/>
      <w:tabs>
        <w:tab w:val="clear" w:pos="9072"/>
        <w:tab w:val="right" w:pos="963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97A" w:rsidRDefault="00C6297A">
      <w:r>
        <w:separator/>
      </w:r>
    </w:p>
  </w:footnote>
  <w:footnote w:type="continuationSeparator" w:id="0">
    <w:p w:rsidR="00C6297A" w:rsidRDefault="00C629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42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89"/>
      <w:gridCol w:w="3727"/>
      <w:gridCol w:w="2835"/>
    </w:tblGrid>
    <w:tr w:rsidR="00740ABA" w:rsidRPr="00361D29" w:rsidTr="00361D29">
      <w:trPr>
        <w:cantSplit/>
        <w:trHeight w:val="1021"/>
      </w:trPr>
      <w:tc>
        <w:tcPr>
          <w:tcW w:w="3289" w:type="dxa"/>
        </w:tcPr>
        <w:p w:rsidR="00740ABA" w:rsidRPr="00361D29" w:rsidRDefault="00740ABA" w:rsidP="00361D29">
          <w:pPr>
            <w:pStyle w:val="Topptekst"/>
            <w:spacing w:before="240"/>
            <w:ind w:left="45" w:hanging="45"/>
            <w:rPr>
              <w:rFonts w:ascii="Helvetica" w:hAnsi="Helvetica"/>
              <w:sz w:val="28"/>
            </w:rPr>
          </w:pPr>
          <w:r w:rsidRPr="00361D29">
            <w:rPr>
              <w:rFonts w:ascii="Arial" w:hAnsi="Arial"/>
              <w:sz w:val="32"/>
            </w:rPr>
            <w:t xml:space="preserve">Møtereferat </w:t>
          </w:r>
          <w:r w:rsidRPr="00361D29">
            <w:rPr>
              <w:rFonts w:ascii="Arial" w:hAnsi="Arial"/>
              <w:sz w:val="32"/>
            </w:rPr>
            <w:br/>
          </w:r>
        </w:p>
      </w:tc>
      <w:tc>
        <w:tcPr>
          <w:tcW w:w="3727" w:type="dxa"/>
        </w:tcPr>
        <w:p w:rsidR="00740ABA" w:rsidRPr="00361D29" w:rsidRDefault="00740ABA" w:rsidP="005A4AD2">
          <w:pPr>
            <w:pStyle w:val="Topptekst"/>
            <w:spacing w:before="240"/>
            <w:jc w:val="center"/>
            <w:rPr>
              <w:b/>
            </w:rPr>
          </w:pPr>
          <w:r w:rsidRPr="00361D29">
            <w:rPr>
              <w:b/>
            </w:rPr>
            <w:t>Neskollen Velforening</w:t>
          </w:r>
        </w:p>
      </w:tc>
      <w:tc>
        <w:tcPr>
          <w:tcW w:w="2835" w:type="dxa"/>
        </w:tcPr>
        <w:p w:rsidR="00740ABA" w:rsidRPr="00361D29" w:rsidRDefault="00740ABA" w:rsidP="005A4AD2">
          <w:pPr>
            <w:jc w:val="center"/>
          </w:pPr>
          <w:r w:rsidRPr="00361D29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3105DF45">
                <wp:simplePos x="0" y="0"/>
                <wp:positionH relativeFrom="column">
                  <wp:posOffset>1028065</wp:posOffset>
                </wp:positionH>
                <wp:positionV relativeFrom="paragraph">
                  <wp:posOffset>78105</wp:posOffset>
                </wp:positionV>
                <wp:extent cx="632460" cy="548640"/>
                <wp:effectExtent l="0" t="0" r="0" b="3810"/>
                <wp:wrapTight wrapText="bothSides">
                  <wp:wrapPolygon edited="0">
                    <wp:start x="0" y="0"/>
                    <wp:lineTo x="0" y="21000"/>
                    <wp:lineTo x="20819" y="21000"/>
                    <wp:lineTo x="20819" y="0"/>
                    <wp:lineTo x="0" y="0"/>
                  </wp:wrapPolygon>
                </wp:wrapTight>
                <wp:docPr id="13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2460" cy="548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740ABA" w:rsidRPr="00361D29" w:rsidRDefault="00740ABA">
    <w:pPr>
      <w:pStyle w:val="Top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28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89"/>
      <w:gridCol w:w="3727"/>
      <w:gridCol w:w="2835"/>
    </w:tblGrid>
    <w:tr w:rsidR="00740ABA" w:rsidTr="00361D29">
      <w:trPr>
        <w:cantSplit/>
        <w:trHeight w:val="1021"/>
      </w:trPr>
      <w:tc>
        <w:tcPr>
          <w:tcW w:w="3289" w:type="dxa"/>
        </w:tcPr>
        <w:p w:rsidR="00740ABA" w:rsidRDefault="00740ABA" w:rsidP="00361D29">
          <w:pPr>
            <w:pStyle w:val="Topptekst"/>
            <w:spacing w:before="240"/>
            <w:ind w:left="493"/>
            <w:rPr>
              <w:rFonts w:ascii="Helvetica" w:hAnsi="Helvetica"/>
              <w:sz w:val="28"/>
              <w:lang w:val="en-GB"/>
            </w:rPr>
          </w:pPr>
          <w:bookmarkStart w:id="8" w:name="Logo_1" w:colFirst="3" w:colLast="3"/>
          <w:bookmarkStart w:id="9" w:name="Security_1" w:colFirst="1" w:colLast="1"/>
          <w:r w:rsidRPr="001A6297">
            <w:rPr>
              <w:b/>
              <w:sz w:val="32"/>
              <w:szCs w:val="32"/>
            </w:rPr>
            <w:t xml:space="preserve">Møtereferat </w:t>
          </w:r>
          <w:r>
            <w:rPr>
              <w:rFonts w:ascii="Arial" w:hAnsi="Arial"/>
              <w:sz w:val="32"/>
              <w:lang w:val="en-GB"/>
            </w:rPr>
            <w:br/>
          </w:r>
        </w:p>
      </w:tc>
      <w:tc>
        <w:tcPr>
          <w:tcW w:w="3727" w:type="dxa"/>
        </w:tcPr>
        <w:p w:rsidR="00740ABA" w:rsidRPr="001A6297" w:rsidRDefault="00740ABA">
          <w:pPr>
            <w:pStyle w:val="Topptekst"/>
            <w:spacing w:before="240"/>
            <w:jc w:val="center"/>
            <w:rPr>
              <w:b/>
              <w:sz w:val="32"/>
              <w:szCs w:val="32"/>
            </w:rPr>
          </w:pPr>
          <w:r w:rsidRPr="001A6297">
            <w:rPr>
              <w:b/>
              <w:sz w:val="32"/>
              <w:szCs w:val="32"/>
            </w:rPr>
            <w:t>Neskollen Velforening</w:t>
          </w:r>
        </w:p>
      </w:tc>
      <w:tc>
        <w:tcPr>
          <w:tcW w:w="2835" w:type="dxa"/>
        </w:tcPr>
        <w:p w:rsidR="00740ABA" w:rsidRPr="000F15E1" w:rsidRDefault="00740ABA" w:rsidP="000F15E1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52383B7">
                <wp:simplePos x="0" y="0"/>
                <wp:positionH relativeFrom="column">
                  <wp:posOffset>1041400</wp:posOffset>
                </wp:positionH>
                <wp:positionV relativeFrom="paragraph">
                  <wp:posOffset>97155</wp:posOffset>
                </wp:positionV>
                <wp:extent cx="626745" cy="552450"/>
                <wp:effectExtent l="0" t="0" r="1905" b="0"/>
                <wp:wrapTight wrapText="bothSides">
                  <wp:wrapPolygon edited="0">
                    <wp:start x="0" y="0"/>
                    <wp:lineTo x="0" y="20855"/>
                    <wp:lineTo x="21009" y="20855"/>
                    <wp:lineTo x="21009" y="0"/>
                    <wp:lineTo x="0" y="0"/>
                  </wp:wrapPolygon>
                </wp:wrapTight>
                <wp:docPr id="1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745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0FDF63E1" wp14:editId="080757E1">
                <wp:simplePos x="0" y="0"/>
                <wp:positionH relativeFrom="column">
                  <wp:posOffset>4823460</wp:posOffset>
                </wp:positionH>
                <wp:positionV relativeFrom="paragraph">
                  <wp:posOffset>356235</wp:posOffset>
                </wp:positionV>
                <wp:extent cx="984250" cy="516890"/>
                <wp:effectExtent l="0" t="0" r="0" b="0"/>
                <wp:wrapNone/>
                <wp:docPr id="15" name="Picture 2" descr="neskollen_velforening_ny_logo_sol_20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eskollen_velforening_ny_logo_sol_2006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7216" behindDoc="1" locked="0" layoutInCell="1" allowOverlap="1" wp14:anchorId="1CC2FB80" wp14:editId="7F373024">
                <wp:simplePos x="0" y="0"/>
                <wp:positionH relativeFrom="column">
                  <wp:posOffset>4521835</wp:posOffset>
                </wp:positionH>
                <wp:positionV relativeFrom="paragraph">
                  <wp:posOffset>-231775</wp:posOffset>
                </wp:positionV>
                <wp:extent cx="1287145" cy="1104265"/>
                <wp:effectExtent l="0" t="0" r="0" b="0"/>
                <wp:wrapNone/>
                <wp:docPr id="16" name="Picture 2" descr="neskollen_velforening_ny_logo_sol_20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eskollen_velforening_ny_logo_sol_2006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7145" cy="1104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8"/>
    <w:bookmarkEnd w:id="9"/>
  </w:tbl>
  <w:p w:rsidR="00740ABA" w:rsidRDefault="00740ABA">
    <w:pPr>
      <w:pStyle w:val="Top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EE288D"/>
    <w:multiLevelType w:val="hybridMultilevel"/>
    <w:tmpl w:val="3E5E1B16"/>
    <w:lvl w:ilvl="0" w:tplc="1E10C0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50DB0"/>
    <w:multiLevelType w:val="hybridMultilevel"/>
    <w:tmpl w:val="6A723052"/>
    <w:lvl w:ilvl="0" w:tplc="72F6D27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E74EC"/>
    <w:multiLevelType w:val="singleLevel"/>
    <w:tmpl w:val="BC4C4E88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 w15:restartNumberingAfterBreak="0">
    <w:nsid w:val="14C169F0"/>
    <w:multiLevelType w:val="singleLevel"/>
    <w:tmpl w:val="CD14289E"/>
    <w:lvl w:ilvl="0">
      <w:start w:val="4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216B3D8B"/>
    <w:multiLevelType w:val="hybridMultilevel"/>
    <w:tmpl w:val="20441B0E"/>
    <w:lvl w:ilvl="0" w:tplc="D2DCE106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24E94288"/>
    <w:multiLevelType w:val="multilevel"/>
    <w:tmpl w:val="2F2C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D7E5F"/>
    <w:multiLevelType w:val="hybridMultilevel"/>
    <w:tmpl w:val="A8263FF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D13B0C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2D71560"/>
    <w:multiLevelType w:val="hybridMultilevel"/>
    <w:tmpl w:val="DD56A580"/>
    <w:lvl w:ilvl="0" w:tplc="82CA22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2B43FD"/>
    <w:multiLevelType w:val="hybridMultilevel"/>
    <w:tmpl w:val="403CB830"/>
    <w:lvl w:ilvl="0" w:tplc="041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305E4"/>
    <w:multiLevelType w:val="hybridMultilevel"/>
    <w:tmpl w:val="912A6946"/>
    <w:lvl w:ilvl="0" w:tplc="7C703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FA325F"/>
    <w:multiLevelType w:val="singleLevel"/>
    <w:tmpl w:val="6186DB2C"/>
    <w:lvl w:ilvl="0">
      <w:start w:val="4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 w15:restartNumberingAfterBreak="0">
    <w:nsid w:val="41B15C29"/>
    <w:multiLevelType w:val="hybridMultilevel"/>
    <w:tmpl w:val="CCD20DC8"/>
    <w:lvl w:ilvl="0" w:tplc="E7B6B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005F9"/>
    <w:multiLevelType w:val="hybridMultilevel"/>
    <w:tmpl w:val="A8ECD47E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2C7419"/>
    <w:multiLevelType w:val="hybridMultilevel"/>
    <w:tmpl w:val="9CFAB108"/>
    <w:lvl w:ilvl="0" w:tplc="6F6E708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50793"/>
    <w:multiLevelType w:val="singleLevel"/>
    <w:tmpl w:val="04140001"/>
    <w:lvl w:ilvl="0">
      <w:start w:val="1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1770DE8"/>
    <w:multiLevelType w:val="singleLevel"/>
    <w:tmpl w:val="3C5E713A"/>
    <w:lvl w:ilvl="0">
      <w:start w:val="16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8AC7CB4"/>
    <w:multiLevelType w:val="singleLevel"/>
    <w:tmpl w:val="B486F1F2"/>
    <w:lvl w:ilvl="0">
      <w:start w:val="19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9" w15:restartNumberingAfterBreak="0">
    <w:nsid w:val="58FD3ACF"/>
    <w:multiLevelType w:val="singleLevel"/>
    <w:tmpl w:val="BFC44516"/>
    <w:lvl w:ilvl="0">
      <w:start w:val="3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</w:abstractNum>
  <w:abstractNum w:abstractNumId="20" w15:restartNumberingAfterBreak="0">
    <w:nsid w:val="5E0B10CE"/>
    <w:multiLevelType w:val="hybridMultilevel"/>
    <w:tmpl w:val="9CBEACAA"/>
    <w:lvl w:ilvl="0" w:tplc="C61A53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A464AA"/>
    <w:multiLevelType w:val="singleLevel"/>
    <w:tmpl w:val="51A0E05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2" w15:restartNumberingAfterBreak="0">
    <w:nsid w:val="6F7E13C1"/>
    <w:multiLevelType w:val="hybridMultilevel"/>
    <w:tmpl w:val="B55CF906"/>
    <w:lvl w:ilvl="0" w:tplc="FCBE9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23005C"/>
    <w:multiLevelType w:val="singleLevel"/>
    <w:tmpl w:val="BFC44516"/>
    <w:lvl w:ilvl="0">
      <w:start w:val="3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</w:abstractNum>
  <w:abstractNum w:abstractNumId="24" w15:restartNumberingAfterBreak="0">
    <w:nsid w:val="78BD49C5"/>
    <w:multiLevelType w:val="hybridMultilevel"/>
    <w:tmpl w:val="5EA204B8"/>
    <w:lvl w:ilvl="0" w:tplc="4FD2BC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"/>
        <w:legacy w:legacy="1" w:legacySpace="0" w:legacyIndent="0"/>
        <w:lvlJc w:val="left"/>
        <w:rPr>
          <w:rFonts w:ascii="Symbol" w:hAnsi="Symbol" w:hint="default"/>
          <w:sz w:val="28"/>
        </w:rPr>
      </w:lvl>
    </w:lvlOverride>
  </w:num>
  <w:num w:numId="2">
    <w:abstractNumId w:val="16"/>
  </w:num>
  <w:num w:numId="3">
    <w:abstractNumId w:val="12"/>
  </w:num>
  <w:num w:numId="4">
    <w:abstractNumId w:val="17"/>
  </w:num>
  <w:num w:numId="5">
    <w:abstractNumId w:val="4"/>
  </w:num>
  <w:num w:numId="6">
    <w:abstractNumId w:val="18"/>
  </w:num>
  <w:num w:numId="7">
    <w:abstractNumId w:val="21"/>
  </w:num>
  <w:num w:numId="8">
    <w:abstractNumId w:val="3"/>
  </w:num>
  <w:num w:numId="9">
    <w:abstractNumId w:val="19"/>
  </w:num>
  <w:num w:numId="10">
    <w:abstractNumId w:val="23"/>
  </w:num>
  <w:num w:numId="11">
    <w:abstractNumId w:val="8"/>
  </w:num>
  <w:num w:numId="12">
    <w:abstractNumId w:val="24"/>
  </w:num>
  <w:num w:numId="13">
    <w:abstractNumId w:val="9"/>
  </w:num>
  <w:num w:numId="14">
    <w:abstractNumId w:val="5"/>
  </w:num>
  <w:num w:numId="15">
    <w:abstractNumId w:val="15"/>
  </w:num>
  <w:num w:numId="16">
    <w:abstractNumId w:val="14"/>
  </w:num>
  <w:num w:numId="17">
    <w:abstractNumId w:val="7"/>
  </w:num>
  <w:num w:numId="18">
    <w:abstractNumId w:val="20"/>
  </w:num>
  <w:num w:numId="19">
    <w:abstractNumId w:val="11"/>
  </w:num>
  <w:num w:numId="20">
    <w:abstractNumId w:val="1"/>
  </w:num>
  <w:num w:numId="21">
    <w:abstractNumId w:val="13"/>
  </w:num>
  <w:num w:numId="22">
    <w:abstractNumId w:val="22"/>
  </w:num>
  <w:num w:numId="23">
    <w:abstractNumId w:val="6"/>
  </w:num>
  <w:num w:numId="24">
    <w:abstractNumId w:val="2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intFractionalCharacterWidth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FC2"/>
    <w:rsid w:val="000063EF"/>
    <w:rsid w:val="00010BAD"/>
    <w:rsid w:val="00013721"/>
    <w:rsid w:val="000139E2"/>
    <w:rsid w:val="00014296"/>
    <w:rsid w:val="000153D0"/>
    <w:rsid w:val="00016DF6"/>
    <w:rsid w:val="00016E66"/>
    <w:rsid w:val="00017BAF"/>
    <w:rsid w:val="00020820"/>
    <w:rsid w:val="00020958"/>
    <w:rsid w:val="000214B2"/>
    <w:rsid w:val="00025FD1"/>
    <w:rsid w:val="00030E02"/>
    <w:rsid w:val="00033C3F"/>
    <w:rsid w:val="000402AF"/>
    <w:rsid w:val="000444C7"/>
    <w:rsid w:val="0004489F"/>
    <w:rsid w:val="000518D8"/>
    <w:rsid w:val="00051EBF"/>
    <w:rsid w:val="00054C84"/>
    <w:rsid w:val="00056D85"/>
    <w:rsid w:val="00056E9A"/>
    <w:rsid w:val="00061802"/>
    <w:rsid w:val="000632D3"/>
    <w:rsid w:val="00065976"/>
    <w:rsid w:val="000727C1"/>
    <w:rsid w:val="00075089"/>
    <w:rsid w:val="000824F8"/>
    <w:rsid w:val="00087974"/>
    <w:rsid w:val="00091397"/>
    <w:rsid w:val="00094AB8"/>
    <w:rsid w:val="00094BD7"/>
    <w:rsid w:val="000962D9"/>
    <w:rsid w:val="000A153F"/>
    <w:rsid w:val="000A4188"/>
    <w:rsid w:val="000A7106"/>
    <w:rsid w:val="000B300C"/>
    <w:rsid w:val="000B5646"/>
    <w:rsid w:val="000B73F0"/>
    <w:rsid w:val="000C4CDD"/>
    <w:rsid w:val="000C7459"/>
    <w:rsid w:val="000D1813"/>
    <w:rsid w:val="000D1AF6"/>
    <w:rsid w:val="000E09C7"/>
    <w:rsid w:val="000E1441"/>
    <w:rsid w:val="000E188E"/>
    <w:rsid w:val="000E37DD"/>
    <w:rsid w:val="000F15E1"/>
    <w:rsid w:val="000F35B2"/>
    <w:rsid w:val="000F4856"/>
    <w:rsid w:val="000F68B7"/>
    <w:rsid w:val="00101C98"/>
    <w:rsid w:val="00104196"/>
    <w:rsid w:val="00105B6A"/>
    <w:rsid w:val="0010677B"/>
    <w:rsid w:val="001072DA"/>
    <w:rsid w:val="00112B9A"/>
    <w:rsid w:val="00120DD2"/>
    <w:rsid w:val="00121FBD"/>
    <w:rsid w:val="0012330D"/>
    <w:rsid w:val="00124846"/>
    <w:rsid w:val="0012623C"/>
    <w:rsid w:val="001275D1"/>
    <w:rsid w:val="0013229D"/>
    <w:rsid w:val="00132624"/>
    <w:rsid w:val="0014658C"/>
    <w:rsid w:val="00151393"/>
    <w:rsid w:val="001523A3"/>
    <w:rsid w:val="00152DE6"/>
    <w:rsid w:val="00152EA6"/>
    <w:rsid w:val="00153D95"/>
    <w:rsid w:val="00154681"/>
    <w:rsid w:val="00162A66"/>
    <w:rsid w:val="00162D33"/>
    <w:rsid w:val="00163077"/>
    <w:rsid w:val="00163B16"/>
    <w:rsid w:val="00164AF4"/>
    <w:rsid w:val="00171161"/>
    <w:rsid w:val="001728AB"/>
    <w:rsid w:val="0017292C"/>
    <w:rsid w:val="00172C0C"/>
    <w:rsid w:val="00175BA7"/>
    <w:rsid w:val="001857D3"/>
    <w:rsid w:val="00194C8C"/>
    <w:rsid w:val="00195E67"/>
    <w:rsid w:val="00196E1E"/>
    <w:rsid w:val="001A19FA"/>
    <w:rsid w:val="001A3DC3"/>
    <w:rsid w:val="001A4D93"/>
    <w:rsid w:val="001A6297"/>
    <w:rsid w:val="001A67A7"/>
    <w:rsid w:val="001B0736"/>
    <w:rsid w:val="001B4925"/>
    <w:rsid w:val="001B4AA6"/>
    <w:rsid w:val="001C0792"/>
    <w:rsid w:val="001C5312"/>
    <w:rsid w:val="001C661D"/>
    <w:rsid w:val="001C6A1B"/>
    <w:rsid w:val="001D5EB1"/>
    <w:rsid w:val="001E045E"/>
    <w:rsid w:val="001E55B1"/>
    <w:rsid w:val="001E58B0"/>
    <w:rsid w:val="001E677B"/>
    <w:rsid w:val="001F430C"/>
    <w:rsid w:val="001F6019"/>
    <w:rsid w:val="0020047C"/>
    <w:rsid w:val="00200564"/>
    <w:rsid w:val="002024C2"/>
    <w:rsid w:val="00207962"/>
    <w:rsid w:val="00216277"/>
    <w:rsid w:val="00216331"/>
    <w:rsid w:val="0021680C"/>
    <w:rsid w:val="0021731E"/>
    <w:rsid w:val="00220C8A"/>
    <w:rsid w:val="00223DD8"/>
    <w:rsid w:val="00224A14"/>
    <w:rsid w:val="00225808"/>
    <w:rsid w:val="002275DB"/>
    <w:rsid w:val="00243337"/>
    <w:rsid w:val="00245252"/>
    <w:rsid w:val="00245DF3"/>
    <w:rsid w:val="002465FA"/>
    <w:rsid w:val="002500A0"/>
    <w:rsid w:val="00250FE7"/>
    <w:rsid w:val="00251C8C"/>
    <w:rsid w:val="00251F0D"/>
    <w:rsid w:val="0025262B"/>
    <w:rsid w:val="00257DFB"/>
    <w:rsid w:val="00260B11"/>
    <w:rsid w:val="002672CB"/>
    <w:rsid w:val="00267B1D"/>
    <w:rsid w:val="00267F5A"/>
    <w:rsid w:val="00277B42"/>
    <w:rsid w:val="00282D58"/>
    <w:rsid w:val="00284302"/>
    <w:rsid w:val="00284636"/>
    <w:rsid w:val="00284897"/>
    <w:rsid w:val="002861F8"/>
    <w:rsid w:val="0028765E"/>
    <w:rsid w:val="002949E9"/>
    <w:rsid w:val="00297674"/>
    <w:rsid w:val="002A170C"/>
    <w:rsid w:val="002A19D4"/>
    <w:rsid w:val="002A27B6"/>
    <w:rsid w:val="002A4F79"/>
    <w:rsid w:val="002A5237"/>
    <w:rsid w:val="002A5C2F"/>
    <w:rsid w:val="002A66AC"/>
    <w:rsid w:val="002A7D4D"/>
    <w:rsid w:val="002A7F64"/>
    <w:rsid w:val="002B09BA"/>
    <w:rsid w:val="002B0B68"/>
    <w:rsid w:val="002B5465"/>
    <w:rsid w:val="002C0D4B"/>
    <w:rsid w:val="002C3BE3"/>
    <w:rsid w:val="002C48AD"/>
    <w:rsid w:val="002D0138"/>
    <w:rsid w:val="002D120D"/>
    <w:rsid w:val="002D3251"/>
    <w:rsid w:val="002D4799"/>
    <w:rsid w:val="002E2B5C"/>
    <w:rsid w:val="002E4EFB"/>
    <w:rsid w:val="002E7C04"/>
    <w:rsid w:val="002F0BD3"/>
    <w:rsid w:val="002F4E14"/>
    <w:rsid w:val="002F618D"/>
    <w:rsid w:val="003001DB"/>
    <w:rsid w:val="003016BB"/>
    <w:rsid w:val="003039DA"/>
    <w:rsid w:val="00305427"/>
    <w:rsid w:val="00305F31"/>
    <w:rsid w:val="00306AD1"/>
    <w:rsid w:val="00307EED"/>
    <w:rsid w:val="00311F2A"/>
    <w:rsid w:val="003205B6"/>
    <w:rsid w:val="00322D39"/>
    <w:rsid w:val="0032636E"/>
    <w:rsid w:val="00331E9C"/>
    <w:rsid w:val="0033252E"/>
    <w:rsid w:val="00343D67"/>
    <w:rsid w:val="0035017B"/>
    <w:rsid w:val="003536D1"/>
    <w:rsid w:val="003549A3"/>
    <w:rsid w:val="00356718"/>
    <w:rsid w:val="00357BAA"/>
    <w:rsid w:val="00360284"/>
    <w:rsid w:val="00361024"/>
    <w:rsid w:val="00361D29"/>
    <w:rsid w:val="00365892"/>
    <w:rsid w:val="003700B7"/>
    <w:rsid w:val="003704E6"/>
    <w:rsid w:val="00371DF0"/>
    <w:rsid w:val="00372069"/>
    <w:rsid w:val="00372B62"/>
    <w:rsid w:val="00372EFB"/>
    <w:rsid w:val="00374518"/>
    <w:rsid w:val="00375CC5"/>
    <w:rsid w:val="00380A19"/>
    <w:rsid w:val="00381C22"/>
    <w:rsid w:val="003850BB"/>
    <w:rsid w:val="0038650E"/>
    <w:rsid w:val="00397373"/>
    <w:rsid w:val="003A0A33"/>
    <w:rsid w:val="003A3330"/>
    <w:rsid w:val="003A4372"/>
    <w:rsid w:val="003A4FCF"/>
    <w:rsid w:val="003A581B"/>
    <w:rsid w:val="003A5C0F"/>
    <w:rsid w:val="003A7624"/>
    <w:rsid w:val="003B1887"/>
    <w:rsid w:val="003B398E"/>
    <w:rsid w:val="003B5AAD"/>
    <w:rsid w:val="003B612F"/>
    <w:rsid w:val="003C1304"/>
    <w:rsid w:val="003C15FC"/>
    <w:rsid w:val="003C27F1"/>
    <w:rsid w:val="003C6287"/>
    <w:rsid w:val="003D07F7"/>
    <w:rsid w:val="003D131F"/>
    <w:rsid w:val="003D5D13"/>
    <w:rsid w:val="003D5F1C"/>
    <w:rsid w:val="003E0557"/>
    <w:rsid w:val="003E23FC"/>
    <w:rsid w:val="004020CF"/>
    <w:rsid w:val="00403724"/>
    <w:rsid w:val="00405629"/>
    <w:rsid w:val="00406095"/>
    <w:rsid w:val="00413DAC"/>
    <w:rsid w:val="00424543"/>
    <w:rsid w:val="0042550E"/>
    <w:rsid w:val="00425772"/>
    <w:rsid w:val="00425C04"/>
    <w:rsid w:val="00425F17"/>
    <w:rsid w:val="004309B1"/>
    <w:rsid w:val="00433566"/>
    <w:rsid w:val="004346B5"/>
    <w:rsid w:val="00435B20"/>
    <w:rsid w:val="004372C7"/>
    <w:rsid w:val="004415CF"/>
    <w:rsid w:val="00441635"/>
    <w:rsid w:val="00441B44"/>
    <w:rsid w:val="00444A52"/>
    <w:rsid w:val="00445A36"/>
    <w:rsid w:val="004465E1"/>
    <w:rsid w:val="00447C97"/>
    <w:rsid w:val="00451805"/>
    <w:rsid w:val="00456C16"/>
    <w:rsid w:val="0046512C"/>
    <w:rsid w:val="004660D7"/>
    <w:rsid w:val="00475480"/>
    <w:rsid w:val="00476EB8"/>
    <w:rsid w:val="00483440"/>
    <w:rsid w:val="00486A00"/>
    <w:rsid w:val="0049096F"/>
    <w:rsid w:val="00490A83"/>
    <w:rsid w:val="00490B18"/>
    <w:rsid w:val="00490F4D"/>
    <w:rsid w:val="004923DE"/>
    <w:rsid w:val="0049253B"/>
    <w:rsid w:val="00492DF9"/>
    <w:rsid w:val="004A1423"/>
    <w:rsid w:val="004A33EF"/>
    <w:rsid w:val="004A4239"/>
    <w:rsid w:val="004A6820"/>
    <w:rsid w:val="004A7EF7"/>
    <w:rsid w:val="004B0489"/>
    <w:rsid w:val="004B6126"/>
    <w:rsid w:val="004B78C8"/>
    <w:rsid w:val="004B7AC6"/>
    <w:rsid w:val="004C27C0"/>
    <w:rsid w:val="004C28AF"/>
    <w:rsid w:val="004C4397"/>
    <w:rsid w:val="004C46B9"/>
    <w:rsid w:val="004C6DB2"/>
    <w:rsid w:val="004C752C"/>
    <w:rsid w:val="004D0204"/>
    <w:rsid w:val="004D41AA"/>
    <w:rsid w:val="004D4A3B"/>
    <w:rsid w:val="004D4C99"/>
    <w:rsid w:val="004D6D3C"/>
    <w:rsid w:val="004E01BA"/>
    <w:rsid w:val="004E04DB"/>
    <w:rsid w:val="004E5A33"/>
    <w:rsid w:val="004E68B4"/>
    <w:rsid w:val="004F3442"/>
    <w:rsid w:val="004F4471"/>
    <w:rsid w:val="004F53E8"/>
    <w:rsid w:val="004F57BD"/>
    <w:rsid w:val="004F5B2B"/>
    <w:rsid w:val="004F633F"/>
    <w:rsid w:val="004F659D"/>
    <w:rsid w:val="004F7FD1"/>
    <w:rsid w:val="0050185A"/>
    <w:rsid w:val="00504033"/>
    <w:rsid w:val="00504934"/>
    <w:rsid w:val="0050554E"/>
    <w:rsid w:val="00505A11"/>
    <w:rsid w:val="00506847"/>
    <w:rsid w:val="0050723F"/>
    <w:rsid w:val="00510CB1"/>
    <w:rsid w:val="00526C72"/>
    <w:rsid w:val="00532B65"/>
    <w:rsid w:val="00533510"/>
    <w:rsid w:val="005366A6"/>
    <w:rsid w:val="00542369"/>
    <w:rsid w:val="0054278A"/>
    <w:rsid w:val="005461CF"/>
    <w:rsid w:val="005506D0"/>
    <w:rsid w:val="00551E36"/>
    <w:rsid w:val="00552806"/>
    <w:rsid w:val="00552C4B"/>
    <w:rsid w:val="0055571D"/>
    <w:rsid w:val="00555B95"/>
    <w:rsid w:val="00557C8C"/>
    <w:rsid w:val="005617ED"/>
    <w:rsid w:val="0056603D"/>
    <w:rsid w:val="00570C34"/>
    <w:rsid w:val="00570E02"/>
    <w:rsid w:val="00571F37"/>
    <w:rsid w:val="00574220"/>
    <w:rsid w:val="00576336"/>
    <w:rsid w:val="00577962"/>
    <w:rsid w:val="005813AF"/>
    <w:rsid w:val="00582DCF"/>
    <w:rsid w:val="00584621"/>
    <w:rsid w:val="00593B01"/>
    <w:rsid w:val="00597A25"/>
    <w:rsid w:val="005A1B91"/>
    <w:rsid w:val="005A354D"/>
    <w:rsid w:val="005A4AD2"/>
    <w:rsid w:val="005A5862"/>
    <w:rsid w:val="005A6091"/>
    <w:rsid w:val="005A72F4"/>
    <w:rsid w:val="005B296B"/>
    <w:rsid w:val="005B3241"/>
    <w:rsid w:val="005C5B47"/>
    <w:rsid w:val="005D144F"/>
    <w:rsid w:val="005D67BB"/>
    <w:rsid w:val="005E70F0"/>
    <w:rsid w:val="005E7498"/>
    <w:rsid w:val="005F0335"/>
    <w:rsid w:val="005F2787"/>
    <w:rsid w:val="005F2867"/>
    <w:rsid w:val="005F349B"/>
    <w:rsid w:val="006029CA"/>
    <w:rsid w:val="00603400"/>
    <w:rsid w:val="0060489D"/>
    <w:rsid w:val="0060746C"/>
    <w:rsid w:val="00607A8E"/>
    <w:rsid w:val="006116D0"/>
    <w:rsid w:val="0061265E"/>
    <w:rsid w:val="00617DC2"/>
    <w:rsid w:val="00622C94"/>
    <w:rsid w:val="00624EBB"/>
    <w:rsid w:val="00626D16"/>
    <w:rsid w:val="00626ED7"/>
    <w:rsid w:val="006270C6"/>
    <w:rsid w:val="00627169"/>
    <w:rsid w:val="00627D51"/>
    <w:rsid w:val="00633E58"/>
    <w:rsid w:val="006354A9"/>
    <w:rsid w:val="0065033E"/>
    <w:rsid w:val="0065173B"/>
    <w:rsid w:val="006526CF"/>
    <w:rsid w:val="006629CD"/>
    <w:rsid w:val="0067599A"/>
    <w:rsid w:val="00676D18"/>
    <w:rsid w:val="00680D03"/>
    <w:rsid w:val="00685A19"/>
    <w:rsid w:val="00686A7C"/>
    <w:rsid w:val="0069619E"/>
    <w:rsid w:val="00696ECD"/>
    <w:rsid w:val="00697CEB"/>
    <w:rsid w:val="006A6440"/>
    <w:rsid w:val="006A7394"/>
    <w:rsid w:val="006B1FBB"/>
    <w:rsid w:val="006B295B"/>
    <w:rsid w:val="006B3BAC"/>
    <w:rsid w:val="006B6B4F"/>
    <w:rsid w:val="006B75B5"/>
    <w:rsid w:val="006C0BF5"/>
    <w:rsid w:val="006C3FA1"/>
    <w:rsid w:val="006D1241"/>
    <w:rsid w:val="006D274A"/>
    <w:rsid w:val="006D74CD"/>
    <w:rsid w:val="006E067B"/>
    <w:rsid w:val="006E2C23"/>
    <w:rsid w:val="006E67AA"/>
    <w:rsid w:val="006E68BD"/>
    <w:rsid w:val="006E6EB0"/>
    <w:rsid w:val="006E7BA2"/>
    <w:rsid w:val="006F46DF"/>
    <w:rsid w:val="00702659"/>
    <w:rsid w:val="00702FDC"/>
    <w:rsid w:val="00703035"/>
    <w:rsid w:val="00707904"/>
    <w:rsid w:val="00715171"/>
    <w:rsid w:val="00716E34"/>
    <w:rsid w:val="007206B2"/>
    <w:rsid w:val="00725D6E"/>
    <w:rsid w:val="00732C63"/>
    <w:rsid w:val="00733FE6"/>
    <w:rsid w:val="00735127"/>
    <w:rsid w:val="007369CE"/>
    <w:rsid w:val="00737089"/>
    <w:rsid w:val="00740ABA"/>
    <w:rsid w:val="0074326A"/>
    <w:rsid w:val="0074436D"/>
    <w:rsid w:val="00744E3C"/>
    <w:rsid w:val="00750896"/>
    <w:rsid w:val="007558F9"/>
    <w:rsid w:val="00756D44"/>
    <w:rsid w:val="00762A4B"/>
    <w:rsid w:val="00764443"/>
    <w:rsid w:val="00765534"/>
    <w:rsid w:val="007662FA"/>
    <w:rsid w:val="007701BF"/>
    <w:rsid w:val="00770EA8"/>
    <w:rsid w:val="007746B5"/>
    <w:rsid w:val="00774919"/>
    <w:rsid w:val="00776258"/>
    <w:rsid w:val="00776DCC"/>
    <w:rsid w:val="00785D08"/>
    <w:rsid w:val="00790E47"/>
    <w:rsid w:val="007912C9"/>
    <w:rsid w:val="007924B6"/>
    <w:rsid w:val="007935F0"/>
    <w:rsid w:val="007A5E02"/>
    <w:rsid w:val="007B760D"/>
    <w:rsid w:val="007C3E24"/>
    <w:rsid w:val="007D0788"/>
    <w:rsid w:val="007D1D2C"/>
    <w:rsid w:val="007D2806"/>
    <w:rsid w:val="007D48B4"/>
    <w:rsid w:val="007D5A6A"/>
    <w:rsid w:val="007D71FC"/>
    <w:rsid w:val="007E0A4B"/>
    <w:rsid w:val="007E2579"/>
    <w:rsid w:val="007E42AF"/>
    <w:rsid w:val="007E43A9"/>
    <w:rsid w:val="007E5C63"/>
    <w:rsid w:val="007F0389"/>
    <w:rsid w:val="007F16FD"/>
    <w:rsid w:val="0080003D"/>
    <w:rsid w:val="00802BDB"/>
    <w:rsid w:val="00804EFF"/>
    <w:rsid w:val="00805430"/>
    <w:rsid w:val="00810281"/>
    <w:rsid w:val="00810F18"/>
    <w:rsid w:val="0081738F"/>
    <w:rsid w:val="0082439E"/>
    <w:rsid w:val="00830028"/>
    <w:rsid w:val="00835BC6"/>
    <w:rsid w:val="008364A6"/>
    <w:rsid w:val="00840056"/>
    <w:rsid w:val="00840409"/>
    <w:rsid w:val="00851652"/>
    <w:rsid w:val="00851E20"/>
    <w:rsid w:val="00853CA9"/>
    <w:rsid w:val="00855A7E"/>
    <w:rsid w:val="00856790"/>
    <w:rsid w:val="008613B7"/>
    <w:rsid w:val="00861B98"/>
    <w:rsid w:val="00872A5B"/>
    <w:rsid w:val="00874E32"/>
    <w:rsid w:val="00881B21"/>
    <w:rsid w:val="008825A5"/>
    <w:rsid w:val="00890893"/>
    <w:rsid w:val="00890FC4"/>
    <w:rsid w:val="00894873"/>
    <w:rsid w:val="00896EB3"/>
    <w:rsid w:val="008A37E6"/>
    <w:rsid w:val="008B2DAE"/>
    <w:rsid w:val="008B2DDC"/>
    <w:rsid w:val="008B3775"/>
    <w:rsid w:val="008B37F1"/>
    <w:rsid w:val="008C01B4"/>
    <w:rsid w:val="008C2D0E"/>
    <w:rsid w:val="008C33F9"/>
    <w:rsid w:val="008C4161"/>
    <w:rsid w:val="008C7351"/>
    <w:rsid w:val="008D3701"/>
    <w:rsid w:val="008D7F5B"/>
    <w:rsid w:val="008E30D9"/>
    <w:rsid w:val="008E4048"/>
    <w:rsid w:val="008E5604"/>
    <w:rsid w:val="008E6653"/>
    <w:rsid w:val="008E6981"/>
    <w:rsid w:val="008F0222"/>
    <w:rsid w:val="008F1756"/>
    <w:rsid w:val="008F4FAD"/>
    <w:rsid w:val="008F5B7D"/>
    <w:rsid w:val="009023AA"/>
    <w:rsid w:val="00902D36"/>
    <w:rsid w:val="00902D8E"/>
    <w:rsid w:val="00911CFE"/>
    <w:rsid w:val="009127B9"/>
    <w:rsid w:val="009163CA"/>
    <w:rsid w:val="0091757B"/>
    <w:rsid w:val="0092370F"/>
    <w:rsid w:val="00930F3A"/>
    <w:rsid w:val="00931623"/>
    <w:rsid w:val="00934EA5"/>
    <w:rsid w:val="00935ADE"/>
    <w:rsid w:val="0094011A"/>
    <w:rsid w:val="009403B4"/>
    <w:rsid w:val="00941685"/>
    <w:rsid w:val="00942049"/>
    <w:rsid w:val="009432BD"/>
    <w:rsid w:val="00947A75"/>
    <w:rsid w:val="00954370"/>
    <w:rsid w:val="00957F60"/>
    <w:rsid w:val="009658FD"/>
    <w:rsid w:val="00967510"/>
    <w:rsid w:val="00970EAA"/>
    <w:rsid w:val="009723FB"/>
    <w:rsid w:val="00973013"/>
    <w:rsid w:val="009759C9"/>
    <w:rsid w:val="00975AB1"/>
    <w:rsid w:val="00982246"/>
    <w:rsid w:val="009840E3"/>
    <w:rsid w:val="00991A6D"/>
    <w:rsid w:val="00992245"/>
    <w:rsid w:val="0099545C"/>
    <w:rsid w:val="00997015"/>
    <w:rsid w:val="009A1287"/>
    <w:rsid w:val="009A160B"/>
    <w:rsid w:val="009A1D23"/>
    <w:rsid w:val="009A3C42"/>
    <w:rsid w:val="009A3D43"/>
    <w:rsid w:val="009A737F"/>
    <w:rsid w:val="009B1FC2"/>
    <w:rsid w:val="009B668C"/>
    <w:rsid w:val="009C51C6"/>
    <w:rsid w:val="009C7166"/>
    <w:rsid w:val="009C78B7"/>
    <w:rsid w:val="009D047B"/>
    <w:rsid w:val="009D3393"/>
    <w:rsid w:val="009D5474"/>
    <w:rsid w:val="009D582C"/>
    <w:rsid w:val="009D71AE"/>
    <w:rsid w:val="009D74EE"/>
    <w:rsid w:val="009E0CE9"/>
    <w:rsid w:val="009E0EA9"/>
    <w:rsid w:val="009E25B9"/>
    <w:rsid w:val="009F025E"/>
    <w:rsid w:val="009F2F94"/>
    <w:rsid w:val="009F3153"/>
    <w:rsid w:val="009F6BC7"/>
    <w:rsid w:val="009F796B"/>
    <w:rsid w:val="00A00D83"/>
    <w:rsid w:val="00A01FDE"/>
    <w:rsid w:val="00A03BE9"/>
    <w:rsid w:val="00A03FBE"/>
    <w:rsid w:val="00A0514C"/>
    <w:rsid w:val="00A05283"/>
    <w:rsid w:val="00A11609"/>
    <w:rsid w:val="00A139D5"/>
    <w:rsid w:val="00A24A4B"/>
    <w:rsid w:val="00A27681"/>
    <w:rsid w:val="00A321C5"/>
    <w:rsid w:val="00A35DDA"/>
    <w:rsid w:val="00A36509"/>
    <w:rsid w:val="00A40D6C"/>
    <w:rsid w:val="00A55796"/>
    <w:rsid w:val="00A61182"/>
    <w:rsid w:val="00A61B1F"/>
    <w:rsid w:val="00A666FA"/>
    <w:rsid w:val="00A66ABA"/>
    <w:rsid w:val="00A71D5A"/>
    <w:rsid w:val="00A721EC"/>
    <w:rsid w:val="00A72281"/>
    <w:rsid w:val="00A72C11"/>
    <w:rsid w:val="00A77CF1"/>
    <w:rsid w:val="00A8636E"/>
    <w:rsid w:val="00A90CC4"/>
    <w:rsid w:val="00A97B52"/>
    <w:rsid w:val="00AB15B1"/>
    <w:rsid w:val="00AB3EA9"/>
    <w:rsid w:val="00AB5A02"/>
    <w:rsid w:val="00AC3F60"/>
    <w:rsid w:val="00AC509E"/>
    <w:rsid w:val="00AC7DAA"/>
    <w:rsid w:val="00AD1860"/>
    <w:rsid w:val="00AD35EB"/>
    <w:rsid w:val="00AE08F7"/>
    <w:rsid w:val="00AE12F4"/>
    <w:rsid w:val="00AE37F6"/>
    <w:rsid w:val="00AE3D99"/>
    <w:rsid w:val="00AF0A3F"/>
    <w:rsid w:val="00AF212E"/>
    <w:rsid w:val="00AF447B"/>
    <w:rsid w:val="00B05D5D"/>
    <w:rsid w:val="00B1203E"/>
    <w:rsid w:val="00B163B2"/>
    <w:rsid w:val="00B21464"/>
    <w:rsid w:val="00B2536E"/>
    <w:rsid w:val="00B30D3D"/>
    <w:rsid w:val="00B31609"/>
    <w:rsid w:val="00B31EC3"/>
    <w:rsid w:val="00B41C2D"/>
    <w:rsid w:val="00B465FC"/>
    <w:rsid w:val="00B528BC"/>
    <w:rsid w:val="00B54E17"/>
    <w:rsid w:val="00B56E5E"/>
    <w:rsid w:val="00B60242"/>
    <w:rsid w:val="00B60BAE"/>
    <w:rsid w:val="00B612B8"/>
    <w:rsid w:val="00B6196E"/>
    <w:rsid w:val="00B62836"/>
    <w:rsid w:val="00B66365"/>
    <w:rsid w:val="00B6794A"/>
    <w:rsid w:val="00B67ECC"/>
    <w:rsid w:val="00B70901"/>
    <w:rsid w:val="00B70DA4"/>
    <w:rsid w:val="00B7493C"/>
    <w:rsid w:val="00B74E73"/>
    <w:rsid w:val="00B7608E"/>
    <w:rsid w:val="00B76116"/>
    <w:rsid w:val="00B80B6A"/>
    <w:rsid w:val="00B82351"/>
    <w:rsid w:val="00B83E0E"/>
    <w:rsid w:val="00B846D8"/>
    <w:rsid w:val="00B91F81"/>
    <w:rsid w:val="00B96166"/>
    <w:rsid w:val="00B97B24"/>
    <w:rsid w:val="00B97D99"/>
    <w:rsid w:val="00BA13BC"/>
    <w:rsid w:val="00BA6C70"/>
    <w:rsid w:val="00BB1481"/>
    <w:rsid w:val="00BB1B13"/>
    <w:rsid w:val="00BB632B"/>
    <w:rsid w:val="00BB6F89"/>
    <w:rsid w:val="00BC0EE9"/>
    <w:rsid w:val="00BC2FAC"/>
    <w:rsid w:val="00BC7D7D"/>
    <w:rsid w:val="00BD3D04"/>
    <w:rsid w:val="00BE1628"/>
    <w:rsid w:val="00BE3D06"/>
    <w:rsid w:val="00BE5F8A"/>
    <w:rsid w:val="00BF1C79"/>
    <w:rsid w:val="00BF60CC"/>
    <w:rsid w:val="00BF60EE"/>
    <w:rsid w:val="00BF6242"/>
    <w:rsid w:val="00C011B4"/>
    <w:rsid w:val="00C07CDC"/>
    <w:rsid w:val="00C07E25"/>
    <w:rsid w:val="00C10A31"/>
    <w:rsid w:val="00C11190"/>
    <w:rsid w:val="00C12BB6"/>
    <w:rsid w:val="00C12D4F"/>
    <w:rsid w:val="00C14C48"/>
    <w:rsid w:val="00C208D9"/>
    <w:rsid w:val="00C20CBF"/>
    <w:rsid w:val="00C23733"/>
    <w:rsid w:val="00C24A2D"/>
    <w:rsid w:val="00C26A7A"/>
    <w:rsid w:val="00C26C85"/>
    <w:rsid w:val="00C3485E"/>
    <w:rsid w:val="00C3587B"/>
    <w:rsid w:val="00C36148"/>
    <w:rsid w:val="00C40AFD"/>
    <w:rsid w:val="00C43CA1"/>
    <w:rsid w:val="00C47300"/>
    <w:rsid w:val="00C544BB"/>
    <w:rsid w:val="00C55E60"/>
    <w:rsid w:val="00C565FE"/>
    <w:rsid w:val="00C60309"/>
    <w:rsid w:val="00C6240B"/>
    <w:rsid w:val="00C6297A"/>
    <w:rsid w:val="00C63AC3"/>
    <w:rsid w:val="00C65270"/>
    <w:rsid w:val="00C658EA"/>
    <w:rsid w:val="00C65D84"/>
    <w:rsid w:val="00C67F1E"/>
    <w:rsid w:val="00C7073F"/>
    <w:rsid w:val="00C75B38"/>
    <w:rsid w:val="00C842C8"/>
    <w:rsid w:val="00C84E8F"/>
    <w:rsid w:val="00C90F72"/>
    <w:rsid w:val="00C91733"/>
    <w:rsid w:val="00C921CA"/>
    <w:rsid w:val="00C92AEA"/>
    <w:rsid w:val="00C96CD5"/>
    <w:rsid w:val="00CA126E"/>
    <w:rsid w:val="00CA1832"/>
    <w:rsid w:val="00CA210C"/>
    <w:rsid w:val="00CA4AD6"/>
    <w:rsid w:val="00CA5124"/>
    <w:rsid w:val="00CA55D0"/>
    <w:rsid w:val="00CA65FB"/>
    <w:rsid w:val="00CB4B01"/>
    <w:rsid w:val="00CC508D"/>
    <w:rsid w:val="00CD4575"/>
    <w:rsid w:val="00CE3AD1"/>
    <w:rsid w:val="00CE4149"/>
    <w:rsid w:val="00CE54A5"/>
    <w:rsid w:val="00CF38D8"/>
    <w:rsid w:val="00D01814"/>
    <w:rsid w:val="00D07867"/>
    <w:rsid w:val="00D11C94"/>
    <w:rsid w:val="00D12453"/>
    <w:rsid w:val="00D1589A"/>
    <w:rsid w:val="00D15FB3"/>
    <w:rsid w:val="00D16F6C"/>
    <w:rsid w:val="00D22B82"/>
    <w:rsid w:val="00D241A7"/>
    <w:rsid w:val="00D26859"/>
    <w:rsid w:val="00D318ED"/>
    <w:rsid w:val="00D32013"/>
    <w:rsid w:val="00D35070"/>
    <w:rsid w:val="00D367D5"/>
    <w:rsid w:val="00D41C67"/>
    <w:rsid w:val="00D43FFE"/>
    <w:rsid w:val="00D53058"/>
    <w:rsid w:val="00D53E9C"/>
    <w:rsid w:val="00D543EF"/>
    <w:rsid w:val="00D60C84"/>
    <w:rsid w:val="00D621DA"/>
    <w:rsid w:val="00D62431"/>
    <w:rsid w:val="00D62BDC"/>
    <w:rsid w:val="00D63E6C"/>
    <w:rsid w:val="00D7277D"/>
    <w:rsid w:val="00D729B8"/>
    <w:rsid w:val="00D83164"/>
    <w:rsid w:val="00D90B3A"/>
    <w:rsid w:val="00D925BD"/>
    <w:rsid w:val="00D93FA8"/>
    <w:rsid w:val="00D94707"/>
    <w:rsid w:val="00D959C9"/>
    <w:rsid w:val="00D968CE"/>
    <w:rsid w:val="00DA084B"/>
    <w:rsid w:val="00DB1E24"/>
    <w:rsid w:val="00DB41A9"/>
    <w:rsid w:val="00DB5D1F"/>
    <w:rsid w:val="00DB75FF"/>
    <w:rsid w:val="00DB77A1"/>
    <w:rsid w:val="00DC0063"/>
    <w:rsid w:val="00DC102E"/>
    <w:rsid w:val="00DC285F"/>
    <w:rsid w:val="00DC3BB4"/>
    <w:rsid w:val="00DD010C"/>
    <w:rsid w:val="00DD3E6C"/>
    <w:rsid w:val="00DD79D6"/>
    <w:rsid w:val="00DE413F"/>
    <w:rsid w:val="00DE49E1"/>
    <w:rsid w:val="00DE4DF5"/>
    <w:rsid w:val="00DE6EEE"/>
    <w:rsid w:val="00DE7E11"/>
    <w:rsid w:val="00DF006A"/>
    <w:rsid w:val="00DF507F"/>
    <w:rsid w:val="00DF5D4A"/>
    <w:rsid w:val="00DF5E7D"/>
    <w:rsid w:val="00E0271D"/>
    <w:rsid w:val="00E0371D"/>
    <w:rsid w:val="00E046F3"/>
    <w:rsid w:val="00E07865"/>
    <w:rsid w:val="00E17252"/>
    <w:rsid w:val="00E22A62"/>
    <w:rsid w:val="00E24622"/>
    <w:rsid w:val="00E30E56"/>
    <w:rsid w:val="00E349FC"/>
    <w:rsid w:val="00E36869"/>
    <w:rsid w:val="00E36906"/>
    <w:rsid w:val="00E40D5F"/>
    <w:rsid w:val="00E42680"/>
    <w:rsid w:val="00E46A74"/>
    <w:rsid w:val="00E51965"/>
    <w:rsid w:val="00E52E88"/>
    <w:rsid w:val="00E54CE7"/>
    <w:rsid w:val="00E60DB6"/>
    <w:rsid w:val="00E620B6"/>
    <w:rsid w:val="00E624B3"/>
    <w:rsid w:val="00E64D6C"/>
    <w:rsid w:val="00E65D97"/>
    <w:rsid w:val="00E671A8"/>
    <w:rsid w:val="00E718B5"/>
    <w:rsid w:val="00E73BFB"/>
    <w:rsid w:val="00E85388"/>
    <w:rsid w:val="00E9134B"/>
    <w:rsid w:val="00E9756B"/>
    <w:rsid w:val="00EA17ED"/>
    <w:rsid w:val="00EA1D82"/>
    <w:rsid w:val="00EA20E7"/>
    <w:rsid w:val="00EB275A"/>
    <w:rsid w:val="00EB2822"/>
    <w:rsid w:val="00EB4B3A"/>
    <w:rsid w:val="00EB63E8"/>
    <w:rsid w:val="00EC5F0F"/>
    <w:rsid w:val="00ED0694"/>
    <w:rsid w:val="00ED1366"/>
    <w:rsid w:val="00ED4AE5"/>
    <w:rsid w:val="00ED7770"/>
    <w:rsid w:val="00EE0917"/>
    <w:rsid w:val="00EE25DB"/>
    <w:rsid w:val="00EE3B4A"/>
    <w:rsid w:val="00EF2078"/>
    <w:rsid w:val="00EF4614"/>
    <w:rsid w:val="00EF4E92"/>
    <w:rsid w:val="00EF6E5E"/>
    <w:rsid w:val="00EF7BC0"/>
    <w:rsid w:val="00F000CF"/>
    <w:rsid w:val="00F0051B"/>
    <w:rsid w:val="00F01D8F"/>
    <w:rsid w:val="00F025D7"/>
    <w:rsid w:val="00F0260B"/>
    <w:rsid w:val="00F03AAA"/>
    <w:rsid w:val="00F06B62"/>
    <w:rsid w:val="00F207AD"/>
    <w:rsid w:val="00F209C4"/>
    <w:rsid w:val="00F273E4"/>
    <w:rsid w:val="00F27EF4"/>
    <w:rsid w:val="00F33297"/>
    <w:rsid w:val="00F33548"/>
    <w:rsid w:val="00F340C0"/>
    <w:rsid w:val="00F366C2"/>
    <w:rsid w:val="00F37514"/>
    <w:rsid w:val="00F420C0"/>
    <w:rsid w:val="00F44CCD"/>
    <w:rsid w:val="00F5104B"/>
    <w:rsid w:val="00F510E6"/>
    <w:rsid w:val="00F53030"/>
    <w:rsid w:val="00F53264"/>
    <w:rsid w:val="00F54F6B"/>
    <w:rsid w:val="00F56E96"/>
    <w:rsid w:val="00F61008"/>
    <w:rsid w:val="00F63241"/>
    <w:rsid w:val="00F64615"/>
    <w:rsid w:val="00F66ACD"/>
    <w:rsid w:val="00F67F0C"/>
    <w:rsid w:val="00F733E8"/>
    <w:rsid w:val="00F73D6D"/>
    <w:rsid w:val="00F746F1"/>
    <w:rsid w:val="00F76BD9"/>
    <w:rsid w:val="00F7775D"/>
    <w:rsid w:val="00F82397"/>
    <w:rsid w:val="00F845A8"/>
    <w:rsid w:val="00F90858"/>
    <w:rsid w:val="00F93D5B"/>
    <w:rsid w:val="00F9427A"/>
    <w:rsid w:val="00F953CB"/>
    <w:rsid w:val="00FA1574"/>
    <w:rsid w:val="00FA185C"/>
    <w:rsid w:val="00FB7A19"/>
    <w:rsid w:val="00FC251A"/>
    <w:rsid w:val="00FC2F4B"/>
    <w:rsid w:val="00FC35DF"/>
    <w:rsid w:val="00FC54FA"/>
    <w:rsid w:val="00FC5897"/>
    <w:rsid w:val="00FC6D67"/>
    <w:rsid w:val="00FC7C29"/>
    <w:rsid w:val="00FD0F30"/>
    <w:rsid w:val="00FD424B"/>
    <w:rsid w:val="00FD58B6"/>
    <w:rsid w:val="00FD64FC"/>
    <w:rsid w:val="00FD7088"/>
    <w:rsid w:val="00FE1BD0"/>
    <w:rsid w:val="00FE45F7"/>
    <w:rsid w:val="00FE4DE5"/>
    <w:rsid w:val="00FE6B1F"/>
    <w:rsid w:val="00FF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A5936A5-2703-4A4B-A386-E9804B7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423"/>
    <w:rPr>
      <w:rFonts w:ascii="Times New Roman" w:hAnsi="Times New Roman"/>
      <w:sz w:val="24"/>
    </w:rPr>
  </w:style>
  <w:style w:type="paragraph" w:styleId="Overskrift1">
    <w:name w:val="heading 1"/>
    <w:basedOn w:val="Normal"/>
    <w:next w:val="Normal"/>
    <w:qFormat/>
    <w:pPr>
      <w:keepNext/>
      <w:spacing w:before="360"/>
      <w:outlineLvl w:val="0"/>
    </w:pPr>
    <w:rPr>
      <w:rFonts w:ascii="Arial" w:hAnsi="Arial"/>
      <w:b/>
      <w:sz w:val="28"/>
    </w:rPr>
  </w:style>
  <w:style w:type="paragraph" w:styleId="Overskrift2">
    <w:name w:val="heading 2"/>
    <w:basedOn w:val="Overskrift1"/>
    <w:next w:val="Normal"/>
    <w:qFormat/>
    <w:pPr>
      <w:outlineLvl w:val="1"/>
    </w:pPr>
    <w:rPr>
      <w:sz w:val="24"/>
    </w:rPr>
  </w:style>
  <w:style w:type="paragraph" w:styleId="Overskrift3">
    <w:name w:val="heading 3"/>
    <w:basedOn w:val="Overskrift1"/>
    <w:next w:val="Normal"/>
    <w:qFormat/>
    <w:pPr>
      <w:outlineLvl w:val="2"/>
    </w:pPr>
    <w:rPr>
      <w:b w:val="0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pPr>
      <w:tabs>
        <w:tab w:val="center" w:pos="4819"/>
        <w:tab w:val="right" w:pos="9071"/>
      </w:tabs>
    </w:pPr>
  </w:style>
  <w:style w:type="paragraph" w:customStyle="1" w:styleId="BunntekstTN">
    <w:name w:val="Bunntekst TN"/>
    <w:basedOn w:val="Normal"/>
    <w:pPr>
      <w:tabs>
        <w:tab w:val="center" w:pos="4819"/>
        <w:tab w:val="right" w:pos="9071"/>
      </w:tabs>
    </w:pPr>
  </w:style>
  <w:style w:type="paragraph" w:styleId="Bunntekst">
    <w:name w:val="footer"/>
    <w:basedOn w:val="Normal"/>
    <w:link w:val="BunntekstTegn"/>
    <w:uiPriority w:val="99"/>
    <w:pPr>
      <w:tabs>
        <w:tab w:val="center" w:pos="4536"/>
        <w:tab w:val="right" w:pos="9072"/>
      </w:tabs>
    </w:pPr>
  </w:style>
  <w:style w:type="paragraph" w:customStyle="1" w:styleId="CaptionfooterTN">
    <w:name w:val="Caption footer TN"/>
    <w:basedOn w:val="Normal"/>
    <w:next w:val="BunntekstTN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CaptionheaderTN">
    <w:name w:val="Caption header TN"/>
    <w:basedOn w:val="Normal"/>
    <w:next w:val="Normal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Ledetekst">
    <w:name w:val="Ledetekst"/>
    <w:basedOn w:val="Normal"/>
    <w:next w:val="Normal"/>
    <w:pPr>
      <w:spacing w:before="240"/>
    </w:pPr>
    <w:rPr>
      <w:rFonts w:ascii="Arial" w:hAnsi="Arial"/>
      <w:sz w:val="14"/>
    </w:rPr>
  </w:style>
  <w:style w:type="paragraph" w:customStyle="1" w:styleId="CaptionheaderTN2">
    <w:name w:val="Caption header TN_2"/>
    <w:basedOn w:val="CaptionheaderTN"/>
    <w:next w:val="Normal"/>
    <w:pPr>
      <w:spacing w:before="120"/>
    </w:pPr>
  </w:style>
  <w:style w:type="paragraph" w:customStyle="1" w:styleId="FillinginheaderTN">
    <w:name w:val="Filling in header TN"/>
    <w:basedOn w:val="Normal"/>
  </w:style>
  <w:style w:type="paragraph" w:customStyle="1" w:styleId="FillinginheaderTN2">
    <w:name w:val="Filling in header TN_2"/>
    <w:basedOn w:val="FillinginheaderTN"/>
    <w:pPr>
      <w:spacing w:after="120"/>
    </w:pPr>
  </w:style>
  <w:style w:type="paragraph" w:customStyle="1" w:styleId="Fillinginheader2TN">
    <w:name w:val="Filling in header_2 TN"/>
    <w:basedOn w:val="Normal"/>
    <w:rPr>
      <w:sz w:val="20"/>
    </w:rPr>
  </w:style>
  <w:style w:type="paragraph" w:styleId="Dokumentkar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rdtekst">
    <w:name w:val="Body Text"/>
    <w:basedOn w:val="Normal"/>
    <w:rPr>
      <w:rFonts w:ascii="VAG Round" w:hAnsi="VAG Round"/>
      <w:snapToGrid w:val="0"/>
      <w:color w:val="800080"/>
      <w:sz w:val="80"/>
    </w:rPr>
  </w:style>
  <w:style w:type="paragraph" w:styleId="Brdtekstinnrykk">
    <w:name w:val="Body Text Indent"/>
    <w:basedOn w:val="Normal"/>
    <w:pPr>
      <w:tabs>
        <w:tab w:val="left" w:pos="780"/>
      </w:tabs>
      <w:ind w:left="780" w:hanging="780"/>
    </w:pPr>
  </w:style>
  <w:style w:type="character" w:styleId="Hyperkobling">
    <w:name w:val="Hyperlink"/>
    <w:uiPriority w:val="99"/>
    <w:unhideWhenUsed/>
    <w:rsid w:val="000A7106"/>
    <w:rPr>
      <w:strike w:val="0"/>
      <w:dstrike w:val="0"/>
      <w:color w:val="334475"/>
      <w:u w:val="none"/>
      <w:effect w:val="none"/>
    </w:rPr>
  </w:style>
  <w:style w:type="character" w:customStyle="1" w:styleId="BunntekstTegn">
    <w:name w:val="Bunntekst Tegn"/>
    <w:link w:val="Bunntekst"/>
    <w:uiPriority w:val="99"/>
    <w:rsid w:val="00CB4B01"/>
    <w:rPr>
      <w:rFonts w:ascii="Times New Roman" w:hAnsi="Times New Roman"/>
      <w:sz w:val="24"/>
    </w:rPr>
  </w:style>
  <w:style w:type="character" w:styleId="Sterk">
    <w:name w:val="Strong"/>
    <w:basedOn w:val="Standardskriftforavsnitt"/>
    <w:uiPriority w:val="22"/>
    <w:qFormat/>
    <w:rsid w:val="00C90F72"/>
    <w:rPr>
      <w:b/>
      <w:bCs/>
    </w:rPr>
  </w:style>
  <w:style w:type="paragraph" w:styleId="Listeavsnitt">
    <w:name w:val="List Paragraph"/>
    <w:basedOn w:val="Normal"/>
    <w:uiPriority w:val="34"/>
    <w:qFormat/>
    <w:rsid w:val="00FE45F7"/>
    <w:pPr>
      <w:ind w:left="720"/>
      <w:contextualSpacing/>
    </w:pPr>
  </w:style>
  <w:style w:type="character" w:styleId="Fulgthyperkobling">
    <w:name w:val="FollowedHyperlink"/>
    <w:basedOn w:val="Standardskriftforavsnitt"/>
    <w:uiPriority w:val="99"/>
    <w:semiHidden/>
    <w:unhideWhenUsed/>
    <w:rsid w:val="00732C63"/>
    <w:rPr>
      <w:color w:val="800080" w:themeColor="followedHyperlink"/>
      <w:u w:val="single"/>
    </w:rPr>
  </w:style>
  <w:style w:type="character" w:styleId="Utheving">
    <w:name w:val="Emphasis"/>
    <w:basedOn w:val="Standardskriftforavsnitt"/>
    <w:uiPriority w:val="20"/>
    <w:qFormat/>
    <w:rsid w:val="0028463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D3393"/>
    <w:pPr>
      <w:spacing w:before="100" w:beforeAutospacing="1" w:after="100" w:afterAutospacing="1"/>
    </w:pPr>
    <w:rPr>
      <w:szCs w:val="24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B7493C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7493C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Standardskriftforavsnitt"/>
    <w:uiPriority w:val="99"/>
    <w:semiHidden/>
    <w:unhideWhenUsed/>
    <w:rsid w:val="005813A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0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ian-Ozzy\Downloads\200428%20Referat%20styrem&#248;te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F47E4-C19A-4AA7-B03D-7E13A99E7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200428 Referat styremøte</Template>
  <TotalTime>1</TotalTime>
  <Pages>2</Pages>
  <Words>383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Møtereferat mal</vt:lpstr>
      <vt:lpstr>Møtereferat mal</vt:lpstr>
    </vt:vector>
  </TitlesOfParts>
  <Company>AR Elektro Prosjekt AS</Company>
  <LinksUpToDate>false</LinksUpToDate>
  <CharactersWithSpaces>2415</CharactersWithSpaces>
  <SharedDoc>false</SharedDoc>
  <HLinks>
    <vt:vector size="12" baseType="variant">
      <vt:variant>
        <vt:i4>786468</vt:i4>
      </vt:variant>
      <vt:variant>
        <vt:i4>3</vt:i4>
      </vt:variant>
      <vt:variant>
        <vt:i4>0</vt:i4>
      </vt:variant>
      <vt:variant>
        <vt:i4>5</vt:i4>
      </vt:variant>
      <vt:variant>
        <vt:lpwstr>mailto:hax@hax.no</vt:lpwstr>
      </vt:variant>
      <vt:variant>
        <vt:lpwstr/>
      </vt:variant>
      <vt:variant>
        <vt:i4>1703958</vt:i4>
      </vt:variant>
      <vt:variant>
        <vt:i4>0</vt:i4>
      </vt:variant>
      <vt:variant>
        <vt:i4>0</vt:i4>
      </vt:variant>
      <vt:variant>
        <vt:i4>5</vt:i4>
      </vt:variant>
      <vt:variant>
        <vt:lpwstr>http://www.neskollen.no/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Møtereferat mal</dc:title>
  <dc:subject>Møtereferat</dc:subject>
  <dc:creator>Stian-Ozzy</dc:creator>
  <cp:lastModifiedBy>Stian-Ozzy</cp:lastModifiedBy>
  <cp:revision>1</cp:revision>
  <cp:lastPrinted>2017-10-26T14:29:00Z</cp:lastPrinted>
  <dcterms:created xsi:type="dcterms:W3CDTF">2020-04-28T17:53:00Z</dcterms:created>
  <dcterms:modified xsi:type="dcterms:W3CDTF">2020-04-28T17:54:00Z</dcterms:modified>
</cp:coreProperties>
</file>